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D58A6" w14:textId="70AE1322" w:rsidR="00E31BEB" w:rsidRDefault="00E31BEB">
      <w:pPr>
        <w:jc w:val="left"/>
        <w:rPr>
          <w:rFonts w:cs="Arial"/>
          <w:sz w:val="22"/>
        </w:rPr>
      </w:pPr>
    </w:p>
    <w:p w14:paraId="55999600" w14:textId="69E08209" w:rsidR="000927CF" w:rsidRDefault="000927CF" w:rsidP="000927CF">
      <w:pPr>
        <w:jc w:val="right"/>
        <w:rPr>
          <w:rFonts w:cs="Arial"/>
          <w:sz w:val="22"/>
        </w:rPr>
      </w:pPr>
      <w:r w:rsidRPr="00686D81">
        <w:rPr>
          <w:rFonts w:cs="Arial"/>
          <w:sz w:val="22"/>
        </w:rPr>
        <w:t>Príloha č. 4 k</w:t>
      </w:r>
      <w:r w:rsidR="00442F17">
        <w:rPr>
          <w:rFonts w:cs="Arial"/>
          <w:sz w:val="22"/>
        </w:rPr>
        <w:t> </w:t>
      </w:r>
      <w:r w:rsidRPr="00686D81">
        <w:rPr>
          <w:rFonts w:cs="Arial"/>
          <w:sz w:val="22"/>
        </w:rPr>
        <w:t>výzve</w:t>
      </w:r>
    </w:p>
    <w:p w14:paraId="22EC9A51" w14:textId="57F4F3E3" w:rsidR="00157F12" w:rsidRPr="00157F12" w:rsidRDefault="00157F12" w:rsidP="00942E62">
      <w:pPr>
        <w:autoSpaceDE w:val="0"/>
        <w:autoSpaceDN w:val="0"/>
        <w:adjustRightInd w:val="0"/>
        <w:spacing w:before="320"/>
        <w:jc w:val="center"/>
        <w:rPr>
          <w:rFonts w:cs="Arial"/>
          <w:b/>
          <w:caps/>
          <w:sz w:val="32"/>
          <w:szCs w:val="32"/>
        </w:rPr>
      </w:pPr>
      <w:bookmarkStart w:id="0" w:name="_Hlk128126163"/>
      <w:r w:rsidRPr="00157F12">
        <w:rPr>
          <w:rFonts w:cs="Arial"/>
          <w:b/>
          <w:caps/>
          <w:sz w:val="32"/>
          <w:szCs w:val="32"/>
        </w:rPr>
        <w:t>ČESTNÉ VYHLÁSENIE</w:t>
      </w:r>
    </w:p>
    <w:p w14:paraId="69E8D9AF" w14:textId="77777777" w:rsidR="00157F12" w:rsidRPr="00157F12" w:rsidRDefault="00157F12" w:rsidP="00157F12">
      <w:pPr>
        <w:spacing w:after="120"/>
        <w:jc w:val="center"/>
        <w:rPr>
          <w:rFonts w:eastAsia="Times New Roman" w:cs="Arial"/>
          <w:b/>
          <w:sz w:val="22"/>
          <w:lang w:eastAsia="sk-SK"/>
        </w:rPr>
      </w:pPr>
      <w:r w:rsidRPr="00157F12">
        <w:rPr>
          <w:rFonts w:eastAsia="Times New Roman" w:cs="Arial"/>
          <w:b/>
          <w:sz w:val="22"/>
          <w:lang w:eastAsia="sk-SK"/>
        </w:rPr>
        <w:t>o neprítomnosti konfliktu záujmov uchádzača</w:t>
      </w:r>
    </w:p>
    <w:p w14:paraId="24F3FA9F" w14:textId="77777777" w:rsidR="00157F12" w:rsidRPr="00157F12" w:rsidRDefault="00157F12" w:rsidP="00157F12">
      <w:pPr>
        <w:spacing w:after="120"/>
        <w:jc w:val="left"/>
        <w:rPr>
          <w:rFonts w:eastAsia="Times New Roman" w:cs="Arial"/>
          <w:sz w:val="22"/>
          <w:lang w:eastAsia="sk-SK"/>
        </w:rPr>
      </w:pPr>
      <w:r w:rsidRPr="00157F12">
        <w:rPr>
          <w:rFonts w:eastAsia="Times New Roman" w:cs="Arial"/>
          <w:sz w:val="22"/>
          <w:lang w:eastAsia="sk-SK"/>
        </w:rPr>
        <w:t xml:space="preserve"> </w:t>
      </w:r>
    </w:p>
    <w:p w14:paraId="3EE27CC1" w14:textId="572ED6D4" w:rsidR="00157F12" w:rsidRPr="00157F12" w:rsidRDefault="00157F12" w:rsidP="00157F12">
      <w:pPr>
        <w:spacing w:after="120"/>
        <w:jc w:val="left"/>
        <w:rPr>
          <w:rFonts w:eastAsia="Times New Roman" w:cs="Arial"/>
          <w:sz w:val="22"/>
          <w:lang w:eastAsia="sk-SK"/>
        </w:rPr>
      </w:pPr>
      <w:r w:rsidRPr="00157F12">
        <w:rPr>
          <w:rFonts w:eastAsia="Times New Roman" w:cs="Arial"/>
          <w:sz w:val="22"/>
          <w:lang w:eastAsia="sk-SK"/>
        </w:rPr>
        <w:t>Názov a sídlo uchádzača</w:t>
      </w:r>
      <w:r w:rsidR="008C13B9">
        <w:rPr>
          <w:rFonts w:eastAsia="Times New Roman" w:cs="Arial"/>
          <w:sz w:val="22"/>
          <w:lang w:eastAsia="sk-SK"/>
        </w:rPr>
        <w:tab/>
      </w:r>
      <w:r w:rsidRPr="00157F12">
        <w:rPr>
          <w:rFonts w:eastAsia="Times New Roman" w:cs="Arial"/>
          <w:sz w:val="22"/>
          <w:lang w:eastAsia="sk-SK"/>
        </w:rPr>
        <w:t>.....................................................................................................</w:t>
      </w:r>
    </w:p>
    <w:p w14:paraId="11D8CD89" w14:textId="51BDF155" w:rsidR="00157F12" w:rsidRPr="00157F12" w:rsidRDefault="00157F12" w:rsidP="00157F12">
      <w:pPr>
        <w:spacing w:after="120"/>
        <w:jc w:val="left"/>
        <w:rPr>
          <w:rFonts w:eastAsia="Times New Roman" w:cs="Arial"/>
          <w:sz w:val="22"/>
          <w:lang w:eastAsia="sk-SK"/>
        </w:rPr>
      </w:pPr>
      <w:r w:rsidRPr="00157F12">
        <w:rPr>
          <w:rFonts w:eastAsia="Times New Roman" w:cs="Arial"/>
          <w:sz w:val="22"/>
          <w:lang w:eastAsia="sk-SK"/>
        </w:rPr>
        <w:t>zastúpený (titul, meno, priezvisko štatutárneho zástupcu) ......................................................</w:t>
      </w:r>
      <w:r w:rsidR="00942E62">
        <w:rPr>
          <w:rFonts w:eastAsia="Times New Roman" w:cs="Arial"/>
          <w:sz w:val="22"/>
          <w:lang w:eastAsia="sk-SK"/>
        </w:rPr>
        <w:t>..</w:t>
      </w:r>
    </w:p>
    <w:p w14:paraId="362CDED7" w14:textId="77777777" w:rsidR="00942E62" w:rsidRDefault="00942E62" w:rsidP="00942E62">
      <w:pPr>
        <w:spacing w:after="120"/>
        <w:rPr>
          <w:rFonts w:eastAsia="Times New Roman" w:cs="Arial"/>
          <w:sz w:val="22"/>
          <w:lang w:eastAsia="sk-SK"/>
        </w:rPr>
      </w:pPr>
    </w:p>
    <w:p w14:paraId="4551B6F1" w14:textId="0D7259B9" w:rsidR="00157F12" w:rsidRDefault="00157F12" w:rsidP="00942E62">
      <w:pPr>
        <w:spacing w:after="120"/>
        <w:rPr>
          <w:rFonts w:eastAsia="Times New Roman" w:cs="Arial"/>
          <w:sz w:val="22"/>
          <w:lang w:eastAsia="sk-SK"/>
        </w:rPr>
      </w:pPr>
      <w:bookmarkStart w:id="1" w:name="_GoBack"/>
      <w:r w:rsidRPr="00AB26C0">
        <w:rPr>
          <w:rFonts w:eastAsia="Times New Roman" w:cs="Arial"/>
          <w:sz w:val="22"/>
          <w:lang w:eastAsia="sk-SK"/>
        </w:rPr>
        <w:t>ako uchádzač, ktorý predložil ponuku obstarávateľo</w:t>
      </w:r>
      <w:r w:rsidR="00942E62" w:rsidRPr="00AB26C0">
        <w:rPr>
          <w:rFonts w:eastAsia="Times New Roman" w:cs="Arial"/>
          <w:sz w:val="22"/>
          <w:lang w:eastAsia="sk-SK"/>
        </w:rPr>
        <w:t>vi</w:t>
      </w:r>
      <w:r w:rsidRPr="00AB26C0">
        <w:rPr>
          <w:rFonts w:eastAsia="Times New Roman" w:cs="Arial"/>
          <w:sz w:val="22"/>
          <w:lang w:eastAsia="sk-SK"/>
        </w:rPr>
        <w:t xml:space="preserve">: SFÉRA, </w:t>
      </w:r>
      <w:proofErr w:type="spellStart"/>
      <w:r w:rsidRPr="00AB26C0">
        <w:rPr>
          <w:rFonts w:eastAsia="Times New Roman" w:cs="Arial"/>
          <w:sz w:val="22"/>
          <w:lang w:eastAsia="sk-SK"/>
        </w:rPr>
        <w:t>a.s</w:t>
      </w:r>
      <w:proofErr w:type="spellEnd"/>
      <w:r w:rsidRPr="00AB26C0">
        <w:rPr>
          <w:rFonts w:eastAsia="Times New Roman" w:cs="Arial"/>
          <w:sz w:val="22"/>
          <w:lang w:eastAsia="sk-SK"/>
        </w:rPr>
        <w:t xml:space="preserve">., </w:t>
      </w:r>
      <w:proofErr w:type="spellStart"/>
      <w:r w:rsidRPr="00AB26C0">
        <w:rPr>
          <w:rFonts w:eastAsia="Times New Roman" w:cs="Arial"/>
          <w:sz w:val="22"/>
          <w:lang w:eastAsia="sk-SK"/>
        </w:rPr>
        <w:t>Karadžičova</w:t>
      </w:r>
      <w:proofErr w:type="spellEnd"/>
      <w:r w:rsidRPr="00AB26C0">
        <w:rPr>
          <w:rFonts w:eastAsia="Times New Roman" w:cs="Arial"/>
          <w:sz w:val="22"/>
          <w:lang w:eastAsia="sk-SK"/>
        </w:rPr>
        <w:t xml:space="preserve"> 2, 811 08 Bratislava na predmet zákazky: </w:t>
      </w:r>
      <w:r w:rsidR="00942E62" w:rsidRPr="00AB26C0">
        <w:rPr>
          <w:rFonts w:eastAsia="Times New Roman" w:cs="Arial"/>
          <w:b/>
          <w:bCs/>
          <w:sz w:val="22"/>
          <w:lang w:eastAsia="x-none"/>
        </w:rPr>
        <w:t>Právne služby vo veci podania patentovej prihlášky</w:t>
      </w:r>
      <w:r w:rsidRPr="00AB26C0">
        <w:rPr>
          <w:rFonts w:eastAsia="Times New Roman" w:cs="Arial"/>
          <w:sz w:val="22"/>
          <w:lang w:eastAsia="sk-SK"/>
        </w:rPr>
        <w:t xml:space="preserve"> </w:t>
      </w:r>
      <w:r w:rsidR="00942E62" w:rsidRPr="00AB26C0">
        <w:rPr>
          <w:rFonts w:eastAsia="Times New Roman" w:cs="Arial"/>
          <w:sz w:val="22"/>
          <w:lang w:eastAsia="sk-SK"/>
        </w:rPr>
        <w:t xml:space="preserve">v  obstarávaní, vyhláseného </w:t>
      </w:r>
      <w:bookmarkEnd w:id="1"/>
      <w:r w:rsidR="00942E62" w:rsidRPr="00942E62">
        <w:rPr>
          <w:rFonts w:eastAsia="Times New Roman" w:cs="Arial"/>
          <w:sz w:val="22"/>
          <w:lang w:eastAsia="sk-SK"/>
        </w:rPr>
        <w:t>na základe výzvy na predkladanie ponúk</w:t>
      </w:r>
      <w:r w:rsidR="00942E62">
        <w:rPr>
          <w:rFonts w:eastAsia="Times New Roman" w:cs="Arial"/>
          <w:sz w:val="22"/>
          <w:lang w:eastAsia="sk-SK"/>
        </w:rPr>
        <w:t xml:space="preserve"> </w:t>
      </w:r>
      <w:r w:rsidRPr="00157F12">
        <w:rPr>
          <w:rFonts w:eastAsia="Times New Roman" w:cs="Arial"/>
          <w:sz w:val="22"/>
          <w:lang w:eastAsia="sk-SK"/>
        </w:rPr>
        <w:t>týmto</w:t>
      </w:r>
    </w:p>
    <w:p w14:paraId="13C5A409" w14:textId="77777777" w:rsidR="00046545" w:rsidRDefault="00046545" w:rsidP="00942E62">
      <w:pPr>
        <w:spacing w:after="120"/>
        <w:rPr>
          <w:rFonts w:eastAsia="Times New Roman" w:cs="Arial"/>
          <w:sz w:val="22"/>
          <w:lang w:eastAsia="sk-SK"/>
        </w:rPr>
      </w:pPr>
    </w:p>
    <w:p w14:paraId="6AE421E7" w14:textId="77777777" w:rsidR="00157F12" w:rsidRPr="00157F12" w:rsidRDefault="00157F12" w:rsidP="00157F12">
      <w:pPr>
        <w:spacing w:after="120"/>
        <w:jc w:val="center"/>
        <w:rPr>
          <w:rFonts w:eastAsia="Times New Roman" w:cs="Arial"/>
          <w:b/>
          <w:sz w:val="22"/>
          <w:lang w:eastAsia="sk-SK"/>
        </w:rPr>
      </w:pPr>
      <w:r w:rsidRPr="00157F12">
        <w:rPr>
          <w:rFonts w:eastAsia="Times New Roman" w:cs="Arial"/>
          <w:b/>
          <w:sz w:val="22"/>
          <w:lang w:eastAsia="sk-SK"/>
        </w:rPr>
        <w:t>ČESTNE VYHLASUJEM</w:t>
      </w:r>
    </w:p>
    <w:p w14:paraId="4CF57967" w14:textId="68560BFE" w:rsidR="00157F12" w:rsidRPr="00157F12" w:rsidRDefault="00942E62" w:rsidP="00157F12">
      <w:pPr>
        <w:spacing w:after="120"/>
        <w:jc w:val="center"/>
        <w:rPr>
          <w:rFonts w:eastAsia="Times New Roman" w:cs="Arial"/>
          <w:sz w:val="22"/>
          <w:lang w:eastAsia="sk-SK"/>
        </w:rPr>
      </w:pPr>
      <w:r>
        <w:rPr>
          <w:rFonts w:eastAsia="Times New Roman" w:cs="Arial"/>
          <w:sz w:val="22"/>
          <w:lang w:eastAsia="sk-SK"/>
        </w:rPr>
        <w:t xml:space="preserve">že </w:t>
      </w:r>
      <w:r w:rsidR="00157F12" w:rsidRPr="00157F12">
        <w:rPr>
          <w:rFonts w:eastAsia="Times New Roman" w:cs="Arial"/>
          <w:sz w:val="22"/>
          <w:lang w:eastAsia="sk-SK"/>
        </w:rPr>
        <w:t>v súvislosti s uvedeným postupom zadávania zákazky:</w:t>
      </w:r>
    </w:p>
    <w:p w14:paraId="003F4036" w14:textId="6810CDDE" w:rsidR="00157F12" w:rsidRPr="00157F12" w:rsidRDefault="00157F12" w:rsidP="00E4776C">
      <w:pPr>
        <w:spacing w:after="120"/>
        <w:rPr>
          <w:rFonts w:eastAsia="Times New Roman" w:cs="Arial"/>
          <w:sz w:val="22"/>
          <w:lang w:eastAsia="sk-SK"/>
        </w:rPr>
      </w:pPr>
      <w:r w:rsidRPr="00157F12">
        <w:rPr>
          <w:rFonts w:eastAsia="Times New Roman" w:cs="Arial"/>
          <w:sz w:val="22"/>
          <w:lang w:eastAsia="sk-SK"/>
        </w:rPr>
        <w:t>a) som nevyvíjal a nebudem vyvíjať voči žiadnej osobe na strane obstarávateľa, ktorá je alebo by mohla byť zainteresovanou osobou v zmysle ustanovenia § 23 ods. 3 ZVO akékoľvek aktivity, ktoré by mohli viesť k zvýhodneniu nášho postavenia v postupe tohto obstarávania,</w:t>
      </w:r>
    </w:p>
    <w:p w14:paraId="158EF84A" w14:textId="67B6B335" w:rsidR="00157F12" w:rsidRPr="00157F12" w:rsidRDefault="00157F12" w:rsidP="00E4776C">
      <w:pPr>
        <w:spacing w:after="120"/>
        <w:rPr>
          <w:rFonts w:eastAsia="Times New Roman" w:cs="Arial"/>
          <w:sz w:val="22"/>
          <w:lang w:eastAsia="sk-SK"/>
        </w:rPr>
      </w:pPr>
      <w:r w:rsidRPr="00157F12">
        <w:rPr>
          <w:rFonts w:eastAsia="Times New Roman" w:cs="Arial"/>
          <w:sz w:val="22"/>
          <w:lang w:eastAsia="sk-SK"/>
        </w:rPr>
        <w:t>b) neposkytol som a neposkytnem akejkoľvek čo i len potenciálne zainteresovanej osobe priamo alebo nepriamo akúkoľvek finančnú alebo vecnú výhodu ako motiváciu alebo odmenu súvisiacu so zadaním tejto zákazky,</w:t>
      </w:r>
    </w:p>
    <w:p w14:paraId="28D7E9DB" w14:textId="3DF08D6D" w:rsidR="00157F12" w:rsidRPr="00157F12" w:rsidRDefault="00157F12" w:rsidP="00E4776C">
      <w:pPr>
        <w:spacing w:after="120"/>
        <w:rPr>
          <w:rFonts w:eastAsia="Times New Roman" w:cs="Arial"/>
          <w:sz w:val="22"/>
          <w:lang w:eastAsia="sk-SK"/>
        </w:rPr>
      </w:pPr>
      <w:r w:rsidRPr="00157F12">
        <w:rPr>
          <w:rFonts w:eastAsia="Times New Roman" w:cs="Arial"/>
          <w:sz w:val="22"/>
          <w:lang w:eastAsia="sk-SK"/>
        </w:rPr>
        <w:t>c) budem bezodkladne informovať obstarávateľa o akejkoľvek situácii, ktorá je považovaná za</w:t>
      </w:r>
      <w:r w:rsidR="00E4776C">
        <w:rPr>
          <w:rFonts w:eastAsia="Times New Roman" w:cs="Arial"/>
          <w:sz w:val="22"/>
          <w:lang w:eastAsia="sk-SK"/>
        </w:rPr>
        <w:t> </w:t>
      </w:r>
      <w:r w:rsidRPr="00157F12">
        <w:rPr>
          <w:rFonts w:eastAsia="Times New Roman" w:cs="Arial"/>
          <w:sz w:val="22"/>
          <w:lang w:eastAsia="sk-SK"/>
        </w:rPr>
        <w:t>konflikt záujmov alebo ktorá by mohla viesť ku konfliktu záujmov kedykoľvek v priebehu procesu obstarávania,</w:t>
      </w:r>
    </w:p>
    <w:p w14:paraId="0DBFBF66" w14:textId="743BEF58" w:rsidR="00157F12" w:rsidRPr="00157F12" w:rsidRDefault="00157F12" w:rsidP="00E4776C">
      <w:pPr>
        <w:spacing w:after="120"/>
        <w:rPr>
          <w:rFonts w:eastAsia="Times New Roman" w:cs="Arial"/>
          <w:b/>
          <w:sz w:val="22"/>
          <w:lang w:eastAsia="sk-SK"/>
        </w:rPr>
      </w:pPr>
      <w:r w:rsidRPr="00157F12">
        <w:rPr>
          <w:rFonts w:eastAsia="Times New Roman" w:cs="Arial"/>
          <w:sz w:val="22"/>
          <w:lang w:eastAsia="sk-SK"/>
        </w:rPr>
        <w:t>d) poskytnem obstarávateľovi v postupe tohto obstarávania presné, pravdivé a úplné informácie.</w:t>
      </w:r>
    </w:p>
    <w:p w14:paraId="101E6454" w14:textId="77777777" w:rsidR="00157F12" w:rsidRPr="00157F12" w:rsidRDefault="00157F12" w:rsidP="00157F12">
      <w:pPr>
        <w:spacing w:after="120"/>
        <w:jc w:val="left"/>
        <w:rPr>
          <w:rFonts w:eastAsia="Times New Roman" w:cs="Arial"/>
          <w:b/>
          <w:sz w:val="22"/>
          <w:lang w:eastAsia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26"/>
        <w:gridCol w:w="4435"/>
      </w:tblGrid>
      <w:tr w:rsidR="00157F12" w:rsidRPr="00157F12" w14:paraId="5193664F" w14:textId="77777777" w:rsidTr="00C84C7D">
        <w:tc>
          <w:tcPr>
            <w:tcW w:w="5395" w:type="dxa"/>
          </w:tcPr>
          <w:p w14:paraId="78FBADCC" w14:textId="77777777" w:rsidR="00157F12" w:rsidRPr="00157F12" w:rsidRDefault="00157F12" w:rsidP="00157F12">
            <w:pPr>
              <w:spacing w:after="120"/>
              <w:jc w:val="left"/>
              <w:rPr>
                <w:rFonts w:eastAsia="Times New Roman" w:cs="Arial"/>
                <w:lang w:eastAsia="sk-SK"/>
              </w:rPr>
            </w:pPr>
            <w:r w:rsidRPr="00157F12">
              <w:rPr>
                <w:rFonts w:eastAsia="Times New Roman" w:cs="Arial"/>
                <w:lang w:eastAsia="sk-SK"/>
              </w:rPr>
              <w:t xml:space="preserve">Meno a priezvisko, titul:  </w:t>
            </w:r>
          </w:p>
        </w:tc>
        <w:tc>
          <w:tcPr>
            <w:tcW w:w="5395" w:type="dxa"/>
          </w:tcPr>
          <w:p w14:paraId="6A476FA8" w14:textId="77777777" w:rsidR="00157F12" w:rsidRPr="00157F12" w:rsidRDefault="00157F12" w:rsidP="00157F12">
            <w:pPr>
              <w:spacing w:after="120"/>
              <w:jc w:val="left"/>
              <w:rPr>
                <w:rFonts w:eastAsia="Times New Roman" w:cs="Arial"/>
                <w:b/>
                <w:lang w:eastAsia="sk-SK"/>
              </w:rPr>
            </w:pPr>
          </w:p>
        </w:tc>
      </w:tr>
      <w:tr w:rsidR="00157F12" w:rsidRPr="00157F12" w14:paraId="368D369E" w14:textId="77777777" w:rsidTr="00C84C7D">
        <w:tc>
          <w:tcPr>
            <w:tcW w:w="5395" w:type="dxa"/>
          </w:tcPr>
          <w:p w14:paraId="1EC8BC38" w14:textId="77777777" w:rsidR="00157F12" w:rsidRPr="00157F12" w:rsidRDefault="00157F12" w:rsidP="00157F12">
            <w:pPr>
              <w:spacing w:after="120"/>
              <w:jc w:val="left"/>
              <w:rPr>
                <w:rFonts w:eastAsia="Times New Roman" w:cs="Arial"/>
                <w:lang w:eastAsia="sk-SK"/>
              </w:rPr>
            </w:pPr>
            <w:r w:rsidRPr="00157F12">
              <w:rPr>
                <w:rFonts w:eastAsia="Times New Roman" w:cs="Arial"/>
                <w:lang w:eastAsia="sk-SK"/>
              </w:rPr>
              <w:t xml:space="preserve">Funkcia:  </w:t>
            </w:r>
          </w:p>
        </w:tc>
        <w:tc>
          <w:tcPr>
            <w:tcW w:w="5395" w:type="dxa"/>
          </w:tcPr>
          <w:p w14:paraId="15E969D1" w14:textId="77777777" w:rsidR="00157F12" w:rsidRPr="00157F12" w:rsidRDefault="00157F12" w:rsidP="00157F12">
            <w:pPr>
              <w:spacing w:after="120"/>
              <w:jc w:val="left"/>
              <w:rPr>
                <w:rFonts w:eastAsia="Times New Roman" w:cs="Arial"/>
                <w:b/>
                <w:lang w:eastAsia="sk-SK"/>
              </w:rPr>
            </w:pPr>
          </w:p>
        </w:tc>
      </w:tr>
      <w:tr w:rsidR="00157F12" w:rsidRPr="00157F12" w14:paraId="108B98AA" w14:textId="77777777" w:rsidTr="00C84C7D">
        <w:tc>
          <w:tcPr>
            <w:tcW w:w="5395" w:type="dxa"/>
          </w:tcPr>
          <w:p w14:paraId="62750E02" w14:textId="77777777" w:rsidR="00157F12" w:rsidRPr="00157F12" w:rsidRDefault="00157F12" w:rsidP="00157F12">
            <w:pPr>
              <w:spacing w:after="120"/>
              <w:jc w:val="left"/>
              <w:rPr>
                <w:rFonts w:eastAsia="Times New Roman" w:cs="Arial"/>
                <w:lang w:eastAsia="sk-SK"/>
              </w:rPr>
            </w:pPr>
            <w:r w:rsidRPr="00157F12">
              <w:rPr>
                <w:rFonts w:eastAsia="Times New Roman" w:cs="Arial"/>
                <w:lang w:eastAsia="sk-SK"/>
              </w:rPr>
              <w:t xml:space="preserve">Podpis a pečiatka:  </w:t>
            </w:r>
          </w:p>
        </w:tc>
        <w:tc>
          <w:tcPr>
            <w:tcW w:w="5395" w:type="dxa"/>
          </w:tcPr>
          <w:p w14:paraId="3FA74EEC" w14:textId="77777777" w:rsidR="00157F12" w:rsidRPr="00157F12" w:rsidRDefault="00157F12" w:rsidP="00157F12">
            <w:pPr>
              <w:spacing w:after="120"/>
              <w:jc w:val="left"/>
              <w:rPr>
                <w:rFonts w:eastAsia="Times New Roman" w:cs="Arial"/>
                <w:b/>
                <w:lang w:eastAsia="sk-SK"/>
              </w:rPr>
            </w:pPr>
          </w:p>
        </w:tc>
      </w:tr>
      <w:tr w:rsidR="00157F12" w:rsidRPr="00157F12" w14:paraId="2BC9357B" w14:textId="77777777" w:rsidTr="00C84C7D">
        <w:tc>
          <w:tcPr>
            <w:tcW w:w="5395" w:type="dxa"/>
          </w:tcPr>
          <w:p w14:paraId="566C7EEF" w14:textId="77777777" w:rsidR="00157F12" w:rsidRPr="00157F12" w:rsidRDefault="00157F12" w:rsidP="00157F12">
            <w:pPr>
              <w:spacing w:after="120"/>
              <w:jc w:val="left"/>
              <w:rPr>
                <w:rFonts w:eastAsia="Times New Roman" w:cs="Arial"/>
                <w:lang w:eastAsia="sk-SK"/>
              </w:rPr>
            </w:pPr>
            <w:r w:rsidRPr="00157F12">
              <w:rPr>
                <w:rFonts w:eastAsia="Times New Roman" w:cs="Arial"/>
                <w:lang w:eastAsia="sk-SK"/>
              </w:rPr>
              <w:t xml:space="preserve">Dátum a miesto:  </w:t>
            </w:r>
          </w:p>
        </w:tc>
        <w:tc>
          <w:tcPr>
            <w:tcW w:w="5395" w:type="dxa"/>
          </w:tcPr>
          <w:p w14:paraId="1B4E741D" w14:textId="77777777" w:rsidR="00157F12" w:rsidRPr="00157F12" w:rsidRDefault="00157F12" w:rsidP="00157F12">
            <w:pPr>
              <w:spacing w:after="120"/>
              <w:jc w:val="left"/>
              <w:rPr>
                <w:rFonts w:eastAsia="Times New Roman" w:cs="Arial"/>
                <w:b/>
                <w:lang w:eastAsia="sk-SK"/>
              </w:rPr>
            </w:pPr>
          </w:p>
        </w:tc>
      </w:tr>
    </w:tbl>
    <w:p w14:paraId="61158B52" w14:textId="77777777" w:rsidR="00157F12" w:rsidRPr="00157F12" w:rsidRDefault="00157F12" w:rsidP="00157F12">
      <w:pPr>
        <w:spacing w:after="120"/>
        <w:jc w:val="left"/>
        <w:rPr>
          <w:rFonts w:eastAsia="Times New Roman" w:cs="Arial"/>
          <w:b/>
          <w:sz w:val="22"/>
          <w:lang w:eastAsia="sk-SK"/>
        </w:rPr>
      </w:pPr>
    </w:p>
    <w:p w14:paraId="128EA840" w14:textId="77777777" w:rsidR="00157F12" w:rsidRPr="00157F12" w:rsidRDefault="00157F12" w:rsidP="00157F12">
      <w:pPr>
        <w:spacing w:after="120"/>
        <w:jc w:val="left"/>
        <w:rPr>
          <w:rFonts w:eastAsia="Times New Roman" w:cs="Arial"/>
          <w:b/>
          <w:sz w:val="22"/>
          <w:lang w:eastAsia="sk-SK"/>
        </w:rPr>
      </w:pPr>
    </w:p>
    <w:p w14:paraId="05D96277" w14:textId="77777777" w:rsidR="00157F12" w:rsidRPr="00157F12" w:rsidRDefault="00157F12" w:rsidP="00157F12">
      <w:pPr>
        <w:spacing w:after="120"/>
        <w:jc w:val="left"/>
        <w:rPr>
          <w:rFonts w:eastAsia="Times New Roman" w:cs="Arial"/>
          <w:b/>
          <w:sz w:val="22"/>
          <w:lang w:eastAsia="sk-SK"/>
        </w:rPr>
      </w:pPr>
    </w:p>
    <w:bookmarkEnd w:id="0"/>
    <w:p w14:paraId="1B5256A9" w14:textId="5CF1D3F4" w:rsidR="00CF3D13" w:rsidRDefault="00CF3D13">
      <w:pPr>
        <w:jc w:val="left"/>
        <w:rPr>
          <w:sz w:val="22"/>
        </w:rPr>
      </w:pPr>
    </w:p>
    <w:sectPr w:rsidR="00CF3D13" w:rsidSect="00E93CD0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type w:val="continuous"/>
      <w:pgSz w:w="11907" w:h="16840" w:code="9"/>
      <w:pgMar w:top="1202" w:right="1418" w:bottom="142" w:left="1418" w:header="45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C7B" w14:textId="77777777" w:rsidR="00646EBE" w:rsidRDefault="00646EBE">
      <w:r>
        <w:separator/>
      </w:r>
    </w:p>
  </w:endnote>
  <w:endnote w:type="continuationSeparator" w:id="0">
    <w:p w14:paraId="284A4272" w14:textId="77777777" w:rsidR="00646EBE" w:rsidRDefault="00646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20002A87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B7DE" w14:textId="77777777" w:rsidR="00646EBE" w:rsidRDefault="00646EBE">
    <w:pPr>
      <w:pStyle w:val="Pta"/>
    </w:pPr>
  </w:p>
  <w:p w14:paraId="75F0ABFE" w14:textId="77777777" w:rsidR="00646EBE" w:rsidRDefault="00646E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C5DC6" w14:textId="5BFFF131" w:rsidR="00646EBE" w:rsidRDefault="00AB26C0" w:rsidP="00BC579E">
    <w:pPr>
      <w:pStyle w:val="Pta"/>
      <w:jc w:val="center"/>
    </w:pPr>
    <w:sdt>
      <w:sdtPr>
        <w:id w:val="1131363688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23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3C42" w14:textId="4D482115" w:rsidR="00646EBE" w:rsidRPr="00516F12" w:rsidRDefault="00AB26C0" w:rsidP="00516F12">
    <w:pPr>
      <w:pStyle w:val="Pta"/>
      <w:jc w:val="center"/>
    </w:pPr>
    <w:sdt>
      <w:sdtPr>
        <w:id w:val="581487041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1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3AE32" w14:textId="77777777" w:rsidR="00646EBE" w:rsidRDefault="00646EBE">
      <w:r>
        <w:separator/>
      </w:r>
    </w:p>
  </w:footnote>
  <w:footnote w:type="continuationSeparator" w:id="0">
    <w:p w14:paraId="0115E203" w14:textId="77777777" w:rsidR="00646EBE" w:rsidRDefault="00646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58785" w14:textId="77777777" w:rsidR="00646EBE" w:rsidRDefault="00646EBE">
    <w:pPr>
      <w:pStyle w:val="Hlavika"/>
    </w:pPr>
  </w:p>
  <w:p w14:paraId="4C1CB675" w14:textId="77777777" w:rsidR="00646EBE" w:rsidRDefault="00646EB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D1935" w14:textId="3D3AD38A" w:rsidR="00646EBE" w:rsidRPr="00516F12" w:rsidRDefault="00646EBE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7968" behindDoc="0" locked="0" layoutInCell="1" allowOverlap="1" wp14:anchorId="54AEF12B" wp14:editId="316B929A">
          <wp:simplePos x="0" y="0"/>
          <wp:positionH relativeFrom="column">
            <wp:posOffset>4279663</wp:posOffset>
          </wp:positionH>
          <wp:positionV relativeFrom="paragraph">
            <wp:posOffset>287977</wp:posOffset>
          </wp:positionV>
          <wp:extent cx="1250315" cy="395605"/>
          <wp:effectExtent l="0" t="0" r="6985" b="4445"/>
          <wp:wrapSquare wrapText="bothSides"/>
          <wp:docPr id="13" name="Obrázo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77553BDD" wp14:editId="1BE684B9">
          <wp:extent cx="2429302" cy="662703"/>
          <wp:effectExtent l="0" t="0" r="0" b="4445"/>
          <wp:docPr id="14" name="Obrázok 14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6C04" w14:textId="038916C2" w:rsidR="00646EBE" w:rsidRPr="00516F12" w:rsidRDefault="00646EBE" w:rsidP="009352FF"/>
  <w:p w14:paraId="1531AE01" w14:textId="77777777" w:rsidR="00646EBE" w:rsidRPr="009352FF" w:rsidRDefault="00646EBE" w:rsidP="009352F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77A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" w15:restartNumberingAfterBreak="0">
    <w:nsid w:val="13067E5F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2" w15:restartNumberingAfterBreak="0">
    <w:nsid w:val="282546F8"/>
    <w:multiLevelType w:val="multilevel"/>
    <w:tmpl w:val="D400A80A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05A16CD"/>
    <w:multiLevelType w:val="multilevel"/>
    <w:tmpl w:val="F420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F0184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5" w15:restartNumberingAfterBreak="0">
    <w:nsid w:val="46BF4E65"/>
    <w:multiLevelType w:val="multilevel"/>
    <w:tmpl w:val="7E5E74F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6E2EFB"/>
    <w:multiLevelType w:val="hybridMultilevel"/>
    <w:tmpl w:val="04BC0E76"/>
    <w:lvl w:ilvl="0" w:tplc="67E65E7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B4726FD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8" w15:restartNumberingAfterBreak="0">
    <w:nsid w:val="4E9F6195"/>
    <w:multiLevelType w:val="hybridMultilevel"/>
    <w:tmpl w:val="813EC122"/>
    <w:lvl w:ilvl="0" w:tplc="3DF8CDE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D03A6"/>
    <w:multiLevelType w:val="hybridMultilevel"/>
    <w:tmpl w:val="622EFA88"/>
    <w:lvl w:ilvl="0" w:tplc="67E65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32A9A"/>
    <w:multiLevelType w:val="multilevel"/>
    <w:tmpl w:val="475AD1FE"/>
    <w:lvl w:ilvl="0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6"/>
        </w:tabs>
        <w:ind w:left="657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B0E00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2" w15:restartNumberingAfterBreak="0">
    <w:nsid w:val="7C151375"/>
    <w:multiLevelType w:val="hybridMultilevel"/>
    <w:tmpl w:val="282C72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1"/>
  </w:num>
  <w:num w:numId="26">
    <w:abstractNumId w:val="1"/>
  </w:num>
  <w:num w:numId="27">
    <w:abstractNumId w:val="0"/>
  </w:num>
  <w:num w:numId="28">
    <w:abstractNumId w:val="7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3A7"/>
    <w:rsid w:val="00000301"/>
    <w:rsid w:val="000149C2"/>
    <w:rsid w:val="000327CF"/>
    <w:rsid w:val="00032E0C"/>
    <w:rsid w:val="000333A7"/>
    <w:rsid w:val="00034051"/>
    <w:rsid w:val="00041599"/>
    <w:rsid w:val="00042D03"/>
    <w:rsid w:val="00046545"/>
    <w:rsid w:val="00053695"/>
    <w:rsid w:val="00075C05"/>
    <w:rsid w:val="00076A01"/>
    <w:rsid w:val="00077ECC"/>
    <w:rsid w:val="00083DA3"/>
    <w:rsid w:val="000927CF"/>
    <w:rsid w:val="0009472A"/>
    <w:rsid w:val="000959BA"/>
    <w:rsid w:val="00096E37"/>
    <w:rsid w:val="000974EA"/>
    <w:rsid w:val="000A1770"/>
    <w:rsid w:val="000A4066"/>
    <w:rsid w:val="000D420E"/>
    <w:rsid w:val="000E3B10"/>
    <w:rsid w:val="000E5F07"/>
    <w:rsid w:val="000E6E5A"/>
    <w:rsid w:val="000F312A"/>
    <w:rsid w:val="001017C7"/>
    <w:rsid w:val="00105C13"/>
    <w:rsid w:val="00113671"/>
    <w:rsid w:val="0011424E"/>
    <w:rsid w:val="00120667"/>
    <w:rsid w:val="00126F8E"/>
    <w:rsid w:val="00130234"/>
    <w:rsid w:val="00131C81"/>
    <w:rsid w:val="001327C9"/>
    <w:rsid w:val="00136C26"/>
    <w:rsid w:val="0014596A"/>
    <w:rsid w:val="00150C2E"/>
    <w:rsid w:val="0015221F"/>
    <w:rsid w:val="00156BAF"/>
    <w:rsid w:val="00157F12"/>
    <w:rsid w:val="00163943"/>
    <w:rsid w:val="00165593"/>
    <w:rsid w:val="0017063D"/>
    <w:rsid w:val="001710F8"/>
    <w:rsid w:val="001717FE"/>
    <w:rsid w:val="00181F08"/>
    <w:rsid w:val="001969D3"/>
    <w:rsid w:val="001B073C"/>
    <w:rsid w:val="001B5754"/>
    <w:rsid w:val="001C0798"/>
    <w:rsid w:val="001C2813"/>
    <w:rsid w:val="001D1CC0"/>
    <w:rsid w:val="001D2BA5"/>
    <w:rsid w:val="001D360C"/>
    <w:rsid w:val="001D3AD5"/>
    <w:rsid w:val="001D6A59"/>
    <w:rsid w:val="001D7F25"/>
    <w:rsid w:val="001E2C31"/>
    <w:rsid w:val="001E4D96"/>
    <w:rsid w:val="001F00BB"/>
    <w:rsid w:val="0020179F"/>
    <w:rsid w:val="00207B49"/>
    <w:rsid w:val="00207FCE"/>
    <w:rsid w:val="002154CC"/>
    <w:rsid w:val="00217B03"/>
    <w:rsid w:val="00223A4C"/>
    <w:rsid w:val="00227EF4"/>
    <w:rsid w:val="00233988"/>
    <w:rsid w:val="00234674"/>
    <w:rsid w:val="00240581"/>
    <w:rsid w:val="00242345"/>
    <w:rsid w:val="00245B41"/>
    <w:rsid w:val="00252B3A"/>
    <w:rsid w:val="00255B49"/>
    <w:rsid w:val="002700CD"/>
    <w:rsid w:val="00275E3E"/>
    <w:rsid w:val="00280535"/>
    <w:rsid w:val="00281873"/>
    <w:rsid w:val="00297B13"/>
    <w:rsid w:val="002A6B12"/>
    <w:rsid w:val="002B694D"/>
    <w:rsid w:val="002C18FF"/>
    <w:rsid w:val="002C6760"/>
    <w:rsid w:val="002D0EBF"/>
    <w:rsid w:val="002E473E"/>
    <w:rsid w:val="002E5C25"/>
    <w:rsid w:val="002F66AA"/>
    <w:rsid w:val="002F7E60"/>
    <w:rsid w:val="0030021E"/>
    <w:rsid w:val="00300E37"/>
    <w:rsid w:val="00305CA6"/>
    <w:rsid w:val="00307019"/>
    <w:rsid w:val="00311F9A"/>
    <w:rsid w:val="00313106"/>
    <w:rsid w:val="00315314"/>
    <w:rsid w:val="00322D4E"/>
    <w:rsid w:val="0032480B"/>
    <w:rsid w:val="00330AC2"/>
    <w:rsid w:val="00336247"/>
    <w:rsid w:val="0033652B"/>
    <w:rsid w:val="0033707F"/>
    <w:rsid w:val="003548C5"/>
    <w:rsid w:val="00361129"/>
    <w:rsid w:val="003621C9"/>
    <w:rsid w:val="00362D51"/>
    <w:rsid w:val="00371BB4"/>
    <w:rsid w:val="00375697"/>
    <w:rsid w:val="00376886"/>
    <w:rsid w:val="003854E1"/>
    <w:rsid w:val="003867DA"/>
    <w:rsid w:val="003871FD"/>
    <w:rsid w:val="00387C01"/>
    <w:rsid w:val="00387ED0"/>
    <w:rsid w:val="00391943"/>
    <w:rsid w:val="003948F1"/>
    <w:rsid w:val="0039570B"/>
    <w:rsid w:val="00397F9F"/>
    <w:rsid w:val="003A7BAF"/>
    <w:rsid w:val="003C2C6C"/>
    <w:rsid w:val="003D5CEC"/>
    <w:rsid w:val="003E17F5"/>
    <w:rsid w:val="003F2790"/>
    <w:rsid w:val="003F5A94"/>
    <w:rsid w:val="004035E4"/>
    <w:rsid w:val="00404D9A"/>
    <w:rsid w:val="0040592E"/>
    <w:rsid w:val="00410391"/>
    <w:rsid w:val="004105EB"/>
    <w:rsid w:val="004112F3"/>
    <w:rsid w:val="00411CA2"/>
    <w:rsid w:val="0041291C"/>
    <w:rsid w:val="00413664"/>
    <w:rsid w:val="00414806"/>
    <w:rsid w:val="00416AF7"/>
    <w:rsid w:val="004259F3"/>
    <w:rsid w:val="00432CDF"/>
    <w:rsid w:val="00442F17"/>
    <w:rsid w:val="00446550"/>
    <w:rsid w:val="00450F39"/>
    <w:rsid w:val="00452A32"/>
    <w:rsid w:val="00452BEE"/>
    <w:rsid w:val="0046049E"/>
    <w:rsid w:val="00460B6B"/>
    <w:rsid w:val="00461D63"/>
    <w:rsid w:val="00463A27"/>
    <w:rsid w:val="004650F7"/>
    <w:rsid w:val="004708FB"/>
    <w:rsid w:val="00484C63"/>
    <w:rsid w:val="004938A0"/>
    <w:rsid w:val="0049404D"/>
    <w:rsid w:val="004B2FA9"/>
    <w:rsid w:val="004B457B"/>
    <w:rsid w:val="004B6082"/>
    <w:rsid w:val="004B6C4A"/>
    <w:rsid w:val="004B6EA9"/>
    <w:rsid w:val="004C3A71"/>
    <w:rsid w:val="004D0B6D"/>
    <w:rsid w:val="004D3D46"/>
    <w:rsid w:val="004D4B42"/>
    <w:rsid w:val="004D6479"/>
    <w:rsid w:val="004D71EB"/>
    <w:rsid w:val="004E4523"/>
    <w:rsid w:val="004E55B8"/>
    <w:rsid w:val="004E6FC2"/>
    <w:rsid w:val="004F2298"/>
    <w:rsid w:val="004F246D"/>
    <w:rsid w:val="004F316C"/>
    <w:rsid w:val="004F44B2"/>
    <w:rsid w:val="004F5F74"/>
    <w:rsid w:val="00507015"/>
    <w:rsid w:val="00507DF5"/>
    <w:rsid w:val="00514F3D"/>
    <w:rsid w:val="00516F12"/>
    <w:rsid w:val="00530CE7"/>
    <w:rsid w:val="0053796D"/>
    <w:rsid w:val="0054087F"/>
    <w:rsid w:val="00541B28"/>
    <w:rsid w:val="00542947"/>
    <w:rsid w:val="0054798A"/>
    <w:rsid w:val="00554BFE"/>
    <w:rsid w:val="0055582A"/>
    <w:rsid w:val="00556867"/>
    <w:rsid w:val="0056130B"/>
    <w:rsid w:val="00562FE0"/>
    <w:rsid w:val="00567084"/>
    <w:rsid w:val="00575F61"/>
    <w:rsid w:val="0058221A"/>
    <w:rsid w:val="00585A09"/>
    <w:rsid w:val="00590524"/>
    <w:rsid w:val="00590F36"/>
    <w:rsid w:val="00596440"/>
    <w:rsid w:val="005968FA"/>
    <w:rsid w:val="005A08E9"/>
    <w:rsid w:val="005A3256"/>
    <w:rsid w:val="005A4801"/>
    <w:rsid w:val="005A6197"/>
    <w:rsid w:val="005B4433"/>
    <w:rsid w:val="005B68F5"/>
    <w:rsid w:val="005B696E"/>
    <w:rsid w:val="005C0560"/>
    <w:rsid w:val="005C1B79"/>
    <w:rsid w:val="005C2BB4"/>
    <w:rsid w:val="005D00D8"/>
    <w:rsid w:val="005D3B7C"/>
    <w:rsid w:val="005E1C41"/>
    <w:rsid w:val="005F240A"/>
    <w:rsid w:val="005F34F5"/>
    <w:rsid w:val="00603139"/>
    <w:rsid w:val="0062488E"/>
    <w:rsid w:val="006257AA"/>
    <w:rsid w:val="00637EAD"/>
    <w:rsid w:val="0064188F"/>
    <w:rsid w:val="006423BA"/>
    <w:rsid w:val="00643F9C"/>
    <w:rsid w:val="00645402"/>
    <w:rsid w:val="00646EBE"/>
    <w:rsid w:val="00653163"/>
    <w:rsid w:val="006601EA"/>
    <w:rsid w:val="00663DD9"/>
    <w:rsid w:val="00665812"/>
    <w:rsid w:val="00670E54"/>
    <w:rsid w:val="006767CC"/>
    <w:rsid w:val="00676B51"/>
    <w:rsid w:val="006818BB"/>
    <w:rsid w:val="00686D81"/>
    <w:rsid w:val="0069050B"/>
    <w:rsid w:val="006A3805"/>
    <w:rsid w:val="006B2684"/>
    <w:rsid w:val="006B56AF"/>
    <w:rsid w:val="006C0617"/>
    <w:rsid w:val="006C1BB5"/>
    <w:rsid w:val="006C4530"/>
    <w:rsid w:val="006D06C3"/>
    <w:rsid w:val="006D0A31"/>
    <w:rsid w:val="006E149D"/>
    <w:rsid w:val="006E456F"/>
    <w:rsid w:val="006F2CB8"/>
    <w:rsid w:val="006F4D4D"/>
    <w:rsid w:val="007076FC"/>
    <w:rsid w:val="007132B7"/>
    <w:rsid w:val="0071337D"/>
    <w:rsid w:val="0071431D"/>
    <w:rsid w:val="0071506D"/>
    <w:rsid w:val="00715EF1"/>
    <w:rsid w:val="00721C22"/>
    <w:rsid w:val="00722B52"/>
    <w:rsid w:val="00732D3B"/>
    <w:rsid w:val="00734AE8"/>
    <w:rsid w:val="00735466"/>
    <w:rsid w:val="0073647A"/>
    <w:rsid w:val="00740251"/>
    <w:rsid w:val="007407B8"/>
    <w:rsid w:val="00743870"/>
    <w:rsid w:val="00751619"/>
    <w:rsid w:val="0076191B"/>
    <w:rsid w:val="00761AA6"/>
    <w:rsid w:val="00762D8D"/>
    <w:rsid w:val="0076355E"/>
    <w:rsid w:val="007837B5"/>
    <w:rsid w:val="0079067E"/>
    <w:rsid w:val="007916F0"/>
    <w:rsid w:val="0079246C"/>
    <w:rsid w:val="00797063"/>
    <w:rsid w:val="007A5720"/>
    <w:rsid w:val="007A7FC7"/>
    <w:rsid w:val="007B0048"/>
    <w:rsid w:val="007C17A9"/>
    <w:rsid w:val="007C5F35"/>
    <w:rsid w:val="007C6BE3"/>
    <w:rsid w:val="007D295E"/>
    <w:rsid w:val="007E0BA1"/>
    <w:rsid w:val="007E1C23"/>
    <w:rsid w:val="007E4BB1"/>
    <w:rsid w:val="007F0C94"/>
    <w:rsid w:val="007F0DC3"/>
    <w:rsid w:val="007F17C6"/>
    <w:rsid w:val="007F2548"/>
    <w:rsid w:val="00811B28"/>
    <w:rsid w:val="0082138B"/>
    <w:rsid w:val="008315C6"/>
    <w:rsid w:val="00837BAA"/>
    <w:rsid w:val="00841B58"/>
    <w:rsid w:val="0084291C"/>
    <w:rsid w:val="008458D3"/>
    <w:rsid w:val="00846525"/>
    <w:rsid w:val="008515BA"/>
    <w:rsid w:val="008911FA"/>
    <w:rsid w:val="00894F3E"/>
    <w:rsid w:val="00895DAA"/>
    <w:rsid w:val="00895DCB"/>
    <w:rsid w:val="0089771C"/>
    <w:rsid w:val="008A2241"/>
    <w:rsid w:val="008A4E1A"/>
    <w:rsid w:val="008A4E47"/>
    <w:rsid w:val="008A5C55"/>
    <w:rsid w:val="008B5B00"/>
    <w:rsid w:val="008B71D7"/>
    <w:rsid w:val="008C13B9"/>
    <w:rsid w:val="008C1929"/>
    <w:rsid w:val="008C607D"/>
    <w:rsid w:val="008C64A4"/>
    <w:rsid w:val="008D0DD4"/>
    <w:rsid w:val="008D20F6"/>
    <w:rsid w:val="008D2D18"/>
    <w:rsid w:val="008E60FE"/>
    <w:rsid w:val="008F1E85"/>
    <w:rsid w:val="008F402B"/>
    <w:rsid w:val="008F48A3"/>
    <w:rsid w:val="008F7937"/>
    <w:rsid w:val="0090310E"/>
    <w:rsid w:val="00905BD4"/>
    <w:rsid w:val="009145CD"/>
    <w:rsid w:val="00917624"/>
    <w:rsid w:val="009264E4"/>
    <w:rsid w:val="00931E3C"/>
    <w:rsid w:val="00931F46"/>
    <w:rsid w:val="009352FF"/>
    <w:rsid w:val="0094058D"/>
    <w:rsid w:val="00941250"/>
    <w:rsid w:val="00941C71"/>
    <w:rsid w:val="00942190"/>
    <w:rsid w:val="00942E62"/>
    <w:rsid w:val="009526EA"/>
    <w:rsid w:val="00952FD8"/>
    <w:rsid w:val="0096200D"/>
    <w:rsid w:val="00966D1C"/>
    <w:rsid w:val="00973349"/>
    <w:rsid w:val="00980478"/>
    <w:rsid w:val="00984194"/>
    <w:rsid w:val="00985519"/>
    <w:rsid w:val="00987E92"/>
    <w:rsid w:val="009952EC"/>
    <w:rsid w:val="00995E76"/>
    <w:rsid w:val="009A2625"/>
    <w:rsid w:val="009A36CE"/>
    <w:rsid w:val="009A6C4E"/>
    <w:rsid w:val="009A6D79"/>
    <w:rsid w:val="009B1E04"/>
    <w:rsid w:val="009B672F"/>
    <w:rsid w:val="009D0E0A"/>
    <w:rsid w:val="009D2512"/>
    <w:rsid w:val="009D3340"/>
    <w:rsid w:val="009D56F6"/>
    <w:rsid w:val="009E3D49"/>
    <w:rsid w:val="009F2CF8"/>
    <w:rsid w:val="009F3EA4"/>
    <w:rsid w:val="00A00D07"/>
    <w:rsid w:val="00A02271"/>
    <w:rsid w:val="00A04771"/>
    <w:rsid w:val="00A12C4B"/>
    <w:rsid w:val="00A224AE"/>
    <w:rsid w:val="00A24667"/>
    <w:rsid w:val="00A323F6"/>
    <w:rsid w:val="00A37269"/>
    <w:rsid w:val="00A53096"/>
    <w:rsid w:val="00A57356"/>
    <w:rsid w:val="00A62689"/>
    <w:rsid w:val="00A6502E"/>
    <w:rsid w:val="00A71733"/>
    <w:rsid w:val="00A73FB4"/>
    <w:rsid w:val="00A77E12"/>
    <w:rsid w:val="00A80F75"/>
    <w:rsid w:val="00A82902"/>
    <w:rsid w:val="00A830F6"/>
    <w:rsid w:val="00A8384A"/>
    <w:rsid w:val="00A83AEF"/>
    <w:rsid w:val="00A83E52"/>
    <w:rsid w:val="00A84251"/>
    <w:rsid w:val="00A8445A"/>
    <w:rsid w:val="00A91B5F"/>
    <w:rsid w:val="00A94296"/>
    <w:rsid w:val="00A942AD"/>
    <w:rsid w:val="00AB0E81"/>
    <w:rsid w:val="00AB128F"/>
    <w:rsid w:val="00AB26C0"/>
    <w:rsid w:val="00AB375B"/>
    <w:rsid w:val="00AC15B3"/>
    <w:rsid w:val="00AC16EF"/>
    <w:rsid w:val="00AC2718"/>
    <w:rsid w:val="00AC7B6E"/>
    <w:rsid w:val="00AD3478"/>
    <w:rsid w:val="00AD5249"/>
    <w:rsid w:val="00AD5693"/>
    <w:rsid w:val="00AD7BFB"/>
    <w:rsid w:val="00AE6E14"/>
    <w:rsid w:val="00AE79B8"/>
    <w:rsid w:val="00AF16BF"/>
    <w:rsid w:val="00AF1A3A"/>
    <w:rsid w:val="00AF374E"/>
    <w:rsid w:val="00AF5D2B"/>
    <w:rsid w:val="00AF76F2"/>
    <w:rsid w:val="00B04BF8"/>
    <w:rsid w:val="00B1292C"/>
    <w:rsid w:val="00B17E7C"/>
    <w:rsid w:val="00B22D6E"/>
    <w:rsid w:val="00B2654D"/>
    <w:rsid w:val="00B26564"/>
    <w:rsid w:val="00B27234"/>
    <w:rsid w:val="00B31597"/>
    <w:rsid w:val="00B378E0"/>
    <w:rsid w:val="00B37EA1"/>
    <w:rsid w:val="00B40C53"/>
    <w:rsid w:val="00B473D7"/>
    <w:rsid w:val="00B5058F"/>
    <w:rsid w:val="00B5481B"/>
    <w:rsid w:val="00B63972"/>
    <w:rsid w:val="00B65101"/>
    <w:rsid w:val="00B6546A"/>
    <w:rsid w:val="00B65C6B"/>
    <w:rsid w:val="00B677B9"/>
    <w:rsid w:val="00B760C2"/>
    <w:rsid w:val="00B773E3"/>
    <w:rsid w:val="00B93E9E"/>
    <w:rsid w:val="00B970A4"/>
    <w:rsid w:val="00BA6B5A"/>
    <w:rsid w:val="00BB4AF7"/>
    <w:rsid w:val="00BC0136"/>
    <w:rsid w:val="00BC3720"/>
    <w:rsid w:val="00BC579E"/>
    <w:rsid w:val="00BC6D60"/>
    <w:rsid w:val="00BD1D0F"/>
    <w:rsid w:val="00BD38B6"/>
    <w:rsid w:val="00BE0116"/>
    <w:rsid w:val="00BF4612"/>
    <w:rsid w:val="00BF662A"/>
    <w:rsid w:val="00C17EBF"/>
    <w:rsid w:val="00C248A4"/>
    <w:rsid w:val="00C24959"/>
    <w:rsid w:val="00C24A20"/>
    <w:rsid w:val="00C25475"/>
    <w:rsid w:val="00C2584F"/>
    <w:rsid w:val="00C26495"/>
    <w:rsid w:val="00C30EDA"/>
    <w:rsid w:val="00C3197B"/>
    <w:rsid w:val="00C3257A"/>
    <w:rsid w:val="00C32B99"/>
    <w:rsid w:val="00C35BFD"/>
    <w:rsid w:val="00C36238"/>
    <w:rsid w:val="00C42605"/>
    <w:rsid w:val="00C5182E"/>
    <w:rsid w:val="00C561E8"/>
    <w:rsid w:val="00C566E7"/>
    <w:rsid w:val="00C61501"/>
    <w:rsid w:val="00C739CD"/>
    <w:rsid w:val="00C80F7B"/>
    <w:rsid w:val="00C84946"/>
    <w:rsid w:val="00C9053D"/>
    <w:rsid w:val="00C9509A"/>
    <w:rsid w:val="00CA2EC3"/>
    <w:rsid w:val="00CB7652"/>
    <w:rsid w:val="00CC01E0"/>
    <w:rsid w:val="00CC5062"/>
    <w:rsid w:val="00CC74AF"/>
    <w:rsid w:val="00CD4C94"/>
    <w:rsid w:val="00CD5D3D"/>
    <w:rsid w:val="00CD6189"/>
    <w:rsid w:val="00CF272E"/>
    <w:rsid w:val="00CF3D13"/>
    <w:rsid w:val="00D000F2"/>
    <w:rsid w:val="00D04A38"/>
    <w:rsid w:val="00D063AB"/>
    <w:rsid w:val="00D113D2"/>
    <w:rsid w:val="00D11406"/>
    <w:rsid w:val="00D1270C"/>
    <w:rsid w:val="00D23FD1"/>
    <w:rsid w:val="00D30850"/>
    <w:rsid w:val="00D439E4"/>
    <w:rsid w:val="00D54CBC"/>
    <w:rsid w:val="00D57101"/>
    <w:rsid w:val="00D5759C"/>
    <w:rsid w:val="00D76988"/>
    <w:rsid w:val="00D82FF4"/>
    <w:rsid w:val="00D85BCC"/>
    <w:rsid w:val="00D86F81"/>
    <w:rsid w:val="00D9565D"/>
    <w:rsid w:val="00DA63BF"/>
    <w:rsid w:val="00DB3AE7"/>
    <w:rsid w:val="00DB5385"/>
    <w:rsid w:val="00DC3FAA"/>
    <w:rsid w:val="00DE5F75"/>
    <w:rsid w:val="00DF5F7A"/>
    <w:rsid w:val="00DF7D71"/>
    <w:rsid w:val="00E03FA0"/>
    <w:rsid w:val="00E104A6"/>
    <w:rsid w:val="00E1380C"/>
    <w:rsid w:val="00E13D9E"/>
    <w:rsid w:val="00E149BA"/>
    <w:rsid w:val="00E178A5"/>
    <w:rsid w:val="00E30E20"/>
    <w:rsid w:val="00E31BEB"/>
    <w:rsid w:val="00E40EA8"/>
    <w:rsid w:val="00E417E7"/>
    <w:rsid w:val="00E42D33"/>
    <w:rsid w:val="00E47110"/>
    <w:rsid w:val="00E4776C"/>
    <w:rsid w:val="00E47A90"/>
    <w:rsid w:val="00E5394D"/>
    <w:rsid w:val="00E60ADD"/>
    <w:rsid w:val="00E657C4"/>
    <w:rsid w:val="00E72628"/>
    <w:rsid w:val="00E776DF"/>
    <w:rsid w:val="00E82CA0"/>
    <w:rsid w:val="00E84717"/>
    <w:rsid w:val="00E91404"/>
    <w:rsid w:val="00E93CD0"/>
    <w:rsid w:val="00EA0E1D"/>
    <w:rsid w:val="00EA1A47"/>
    <w:rsid w:val="00EA7401"/>
    <w:rsid w:val="00EB3C01"/>
    <w:rsid w:val="00EB6FE9"/>
    <w:rsid w:val="00EB788E"/>
    <w:rsid w:val="00EC1E30"/>
    <w:rsid w:val="00EC5297"/>
    <w:rsid w:val="00ED15F8"/>
    <w:rsid w:val="00ED5BC5"/>
    <w:rsid w:val="00ED5F12"/>
    <w:rsid w:val="00EE0E9F"/>
    <w:rsid w:val="00EE1E18"/>
    <w:rsid w:val="00EE3FF3"/>
    <w:rsid w:val="00EE7872"/>
    <w:rsid w:val="00EF173F"/>
    <w:rsid w:val="00F15938"/>
    <w:rsid w:val="00F20EFB"/>
    <w:rsid w:val="00F2190E"/>
    <w:rsid w:val="00F43EA9"/>
    <w:rsid w:val="00F45FBC"/>
    <w:rsid w:val="00F505BB"/>
    <w:rsid w:val="00F63660"/>
    <w:rsid w:val="00F715B3"/>
    <w:rsid w:val="00F74BC1"/>
    <w:rsid w:val="00F75E11"/>
    <w:rsid w:val="00F94056"/>
    <w:rsid w:val="00F94708"/>
    <w:rsid w:val="00FA3246"/>
    <w:rsid w:val="00FA7329"/>
    <w:rsid w:val="00FA7CAF"/>
    <w:rsid w:val="00FC1554"/>
    <w:rsid w:val="00FD1A72"/>
    <w:rsid w:val="00FD264E"/>
    <w:rsid w:val="00FD2F3B"/>
    <w:rsid w:val="00FD320C"/>
    <w:rsid w:val="00FD651C"/>
    <w:rsid w:val="00FF6225"/>
    <w:rsid w:val="00FF62DA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6A20DB86"/>
  <w15:chartTrackingRefBased/>
  <w15:docId w15:val="{9BC1B0E6-07D6-41F5-AB4D-28784997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HTML Preformatted" w:semiHidden="1" w:unhideWhenUsed="1"/>
    <w:lsdException w:name="HTML Variable" w:uiPriority="99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aliases w:val="Text ZsNH"/>
    <w:next w:val="slovannadpisZsnH"/>
    <w:qFormat/>
    <w:rsid w:val="00CF272E"/>
    <w:pPr>
      <w:jc w:val="both"/>
    </w:pPr>
    <w:rPr>
      <w:rFonts w:ascii="Arial" w:eastAsiaTheme="minorHAnsi" w:hAnsi="Arial" w:cstheme="minorBidi"/>
      <w:szCs w:val="22"/>
      <w:lang w:eastAsia="en-US"/>
    </w:rPr>
  </w:style>
  <w:style w:type="paragraph" w:styleId="Nadpis1">
    <w:name w:val="heading 1"/>
    <w:basedOn w:val="Normlny"/>
    <w:next w:val="Normlny"/>
    <w:qFormat/>
    <w:rsid w:val="007F0C94"/>
    <w:pPr>
      <w:numPr>
        <w:numId w:val="3"/>
      </w:numPr>
      <w:spacing w:before="240"/>
      <w:outlineLvl w:val="0"/>
    </w:pPr>
    <w:rPr>
      <w:b/>
      <w:sz w:val="28"/>
    </w:rPr>
  </w:style>
  <w:style w:type="paragraph" w:styleId="Nadpis2">
    <w:name w:val="heading 2"/>
    <w:basedOn w:val="Normlny"/>
    <w:next w:val="Normlny"/>
    <w:link w:val="Nadpis2Char"/>
    <w:qFormat/>
    <w:rsid w:val="007F0C94"/>
    <w:pPr>
      <w:numPr>
        <w:ilvl w:val="1"/>
        <w:numId w:val="3"/>
      </w:numPr>
      <w:spacing w:before="120"/>
      <w:outlineLvl w:val="1"/>
    </w:pPr>
    <w:rPr>
      <w:b/>
      <w:sz w:val="24"/>
    </w:rPr>
  </w:style>
  <w:style w:type="paragraph" w:styleId="Nadpis3">
    <w:name w:val="heading 3"/>
    <w:basedOn w:val="Normlny"/>
    <w:next w:val="Normlny"/>
    <w:qFormat/>
    <w:pPr>
      <w:numPr>
        <w:ilvl w:val="2"/>
        <w:numId w:val="3"/>
      </w:numPr>
      <w:outlineLvl w:val="2"/>
    </w:pPr>
    <w:rPr>
      <w:b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0F312A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0F312A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0F312A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0F312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0F312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0F312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sozarkami">
    <w:name w:val="Normal Indent"/>
    <w:basedOn w:val="Normlny"/>
    <w:pPr>
      <w:ind w:left="720"/>
    </w:pPr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customStyle="1" w:styleId="Hypertextovprepojenie1">
    <w:name w:val="Hypertextové prepojenie1"/>
    <w:rsid w:val="00E60ADD"/>
    <w:rPr>
      <w:rFonts w:ascii="Arial" w:hAnsi="Arial"/>
      <w:color w:val="0000FF"/>
      <w:sz w:val="20"/>
      <w:u w:val="single"/>
    </w:rPr>
  </w:style>
  <w:style w:type="character" w:styleId="slostrany">
    <w:name w:val="page number"/>
    <w:basedOn w:val="Predvolenpsmoodseku"/>
    <w:rsid w:val="00E60ADD"/>
    <w:rPr>
      <w:rFonts w:ascii="Arial" w:hAnsi="Arial"/>
      <w:sz w:val="20"/>
    </w:rPr>
  </w:style>
  <w:style w:type="paragraph" w:styleId="Textbubliny">
    <w:name w:val="Balloon Text"/>
    <w:basedOn w:val="Normlny"/>
    <w:link w:val="TextbublinyChar"/>
    <w:rsid w:val="00E60ADD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E60ADD"/>
    <w:rPr>
      <w:rFonts w:ascii="Arial" w:hAnsi="Arial" w:cs="Tahoma"/>
      <w:sz w:val="16"/>
      <w:szCs w:val="16"/>
      <w:lang w:eastAsia="cs-CZ"/>
    </w:rPr>
  </w:style>
  <w:style w:type="paragraph" w:customStyle="1" w:styleId="Zkladntext21">
    <w:name w:val="Základný text 21"/>
    <w:basedOn w:val="Normlny"/>
    <w:rsid w:val="006601EA"/>
    <w:pPr>
      <w:tabs>
        <w:tab w:val="left" w:pos="-709"/>
      </w:tabs>
      <w:spacing w:before="1" w:after="1"/>
      <w:ind w:right="-710" w:firstLine="1"/>
      <w:jc w:val="left"/>
    </w:pPr>
    <w:rPr>
      <w:color w:val="000000"/>
      <w:spacing w:val="10"/>
      <w:sz w:val="18"/>
      <w:lang w:eastAsia="sk-SK"/>
    </w:rPr>
  </w:style>
  <w:style w:type="paragraph" w:customStyle="1" w:styleId="slovannadpisZsnH">
    <w:name w:val="Číslovaný nadpis ZsnH"/>
    <w:basedOn w:val="Pokraovaniezoznamu"/>
    <w:autoRedefine/>
    <w:qFormat/>
    <w:rsid w:val="00397F9F"/>
    <w:pPr>
      <w:framePr w:hSpace="141" w:wrap="around" w:vAnchor="text" w:hAnchor="margin" w:y="63"/>
      <w:autoSpaceDE w:val="0"/>
      <w:autoSpaceDN w:val="0"/>
      <w:adjustRightInd w:val="0"/>
      <w:spacing w:before="80" w:after="80"/>
      <w:ind w:left="0"/>
      <w:contextualSpacing w:val="0"/>
    </w:pPr>
    <w:rPr>
      <w:rFonts w:cs="Arial"/>
      <w:bCs/>
      <w:sz w:val="22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0333A7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unhideWhenUsed/>
    <w:rsid w:val="000333A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333A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333A7"/>
    <w:rPr>
      <w:rFonts w:eastAsiaTheme="minorHAnsi" w:cstheme="minorBidi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0333A7"/>
    <w:rPr>
      <w:color w:val="0563C1" w:themeColor="hyperlink"/>
      <w:u w:val="single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0333A7"/>
    <w:rPr>
      <w:rFonts w:eastAsiaTheme="minorHAnsi" w:cstheme="minorBidi"/>
      <w:sz w:val="23"/>
      <w:szCs w:val="22"/>
      <w:lang w:eastAsia="en-US"/>
    </w:rPr>
  </w:style>
  <w:style w:type="paragraph" w:styleId="Pokraovaniezoznamu">
    <w:name w:val="List Continue"/>
    <w:basedOn w:val="Normlny"/>
    <w:rsid w:val="000333A7"/>
    <w:pPr>
      <w:spacing w:after="120"/>
      <w:ind w:left="283"/>
      <w:contextualSpacing/>
    </w:pPr>
  </w:style>
  <w:style w:type="table" w:styleId="Mriekatabuky">
    <w:name w:val="Table Grid"/>
    <w:basedOn w:val="Normlnatabuka"/>
    <w:uiPriority w:val="39"/>
    <w:rsid w:val="000333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unhideWhenUsed/>
    <w:rsid w:val="000333A7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0333A7"/>
    <w:rPr>
      <w:rFonts w:ascii="Consolas" w:eastAsiaTheme="minorHAnsi" w:hAnsi="Consolas" w:cstheme="minorBidi"/>
      <w:sz w:val="21"/>
      <w:szCs w:val="21"/>
      <w:lang w:eastAsia="en-US"/>
    </w:rPr>
  </w:style>
  <w:style w:type="table" w:customStyle="1" w:styleId="TableGrid">
    <w:name w:val="TableGrid"/>
    <w:rsid w:val="000333A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Predvolenpsmoodseku"/>
    <w:link w:val="Nadpis4"/>
    <w:semiHidden/>
    <w:rsid w:val="000F312A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en-US"/>
    </w:rPr>
  </w:style>
  <w:style w:type="character" w:customStyle="1" w:styleId="Nadpis5Char">
    <w:name w:val="Nadpis 5 Char"/>
    <w:basedOn w:val="Predvolenpsmoodseku"/>
    <w:link w:val="Nadpis5"/>
    <w:semiHidden/>
    <w:rsid w:val="000F312A"/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customStyle="1" w:styleId="Nadpis6Char">
    <w:name w:val="Nadpis 6 Char"/>
    <w:basedOn w:val="Predvolenpsmoodseku"/>
    <w:link w:val="Nadpis6"/>
    <w:semiHidden/>
    <w:rsid w:val="000F312A"/>
    <w:rPr>
      <w:rFonts w:asciiTheme="majorHAnsi" w:eastAsiaTheme="majorEastAsia" w:hAnsiTheme="majorHAnsi" w:cstheme="majorBidi"/>
      <w:color w:val="1F4D78" w:themeColor="accent1" w:themeShade="7F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semiHidden/>
    <w:rsid w:val="000F312A"/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en-US"/>
    </w:rPr>
  </w:style>
  <w:style w:type="character" w:customStyle="1" w:styleId="Nadpis8Char">
    <w:name w:val="Nadpis 8 Char"/>
    <w:basedOn w:val="Predvolenpsmoodseku"/>
    <w:link w:val="Nadpis8"/>
    <w:semiHidden/>
    <w:rsid w:val="000F31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Predvolenpsmoodseku"/>
    <w:link w:val="Nadpis9"/>
    <w:semiHidden/>
    <w:rsid w:val="000F31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D1A72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4E4523"/>
    <w:rPr>
      <w:rFonts w:eastAsia="Times New Roman" w:cs="Times New Roman"/>
      <w:sz w:val="22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4523"/>
    <w:rPr>
      <w:rFonts w:ascii="Arial" w:hAnsi="Arial"/>
      <w:sz w:val="22"/>
    </w:rPr>
  </w:style>
  <w:style w:type="paragraph" w:styleId="Zarkazkladnhotextu">
    <w:name w:val="Body Text Indent"/>
    <w:basedOn w:val="Normlny"/>
    <w:link w:val="ZarkazkladnhotextuChar"/>
    <w:rsid w:val="0041291C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1291C"/>
    <w:rPr>
      <w:rFonts w:eastAsiaTheme="minorHAnsi" w:cstheme="minorBidi"/>
      <w:sz w:val="23"/>
      <w:szCs w:val="22"/>
      <w:lang w:eastAsia="en-US"/>
    </w:rPr>
  </w:style>
  <w:style w:type="paragraph" w:styleId="Zarkazkladnhotextu2">
    <w:name w:val="Body Text Indent 2"/>
    <w:basedOn w:val="Normlny"/>
    <w:link w:val="Zarkazkladnhotextu2Char"/>
    <w:rsid w:val="0041291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1291C"/>
    <w:rPr>
      <w:rFonts w:eastAsiaTheme="minorHAnsi" w:cstheme="minorBidi"/>
      <w:sz w:val="23"/>
      <w:szCs w:val="22"/>
      <w:lang w:eastAsia="en-US"/>
    </w:rPr>
  </w:style>
  <w:style w:type="character" w:customStyle="1" w:styleId="HlavikaChar">
    <w:name w:val="Hlavička Char"/>
    <w:link w:val="Hlavika"/>
    <w:rsid w:val="0041291C"/>
    <w:rPr>
      <w:rFonts w:eastAsiaTheme="minorHAnsi" w:cstheme="minorBidi"/>
      <w:sz w:val="23"/>
      <w:szCs w:val="22"/>
      <w:lang w:eastAsia="en-US"/>
    </w:rPr>
  </w:style>
  <w:style w:type="paragraph" w:customStyle="1" w:styleId="Paragraph1">
    <w:name w:val="Paragraph1"/>
    <w:basedOn w:val="Normlny"/>
    <w:rsid w:val="0041291C"/>
    <w:pPr>
      <w:widowControl w:val="0"/>
      <w:overflowPunct w:val="0"/>
      <w:autoSpaceDE w:val="0"/>
      <w:autoSpaceDN w:val="0"/>
      <w:adjustRightInd w:val="0"/>
      <w:spacing w:before="80"/>
      <w:textAlignment w:val="baseline"/>
    </w:pPr>
    <w:rPr>
      <w:rFonts w:eastAsia="Times New Roman" w:cs="Times New Roman"/>
      <w:szCs w:val="20"/>
      <w:lang w:val="en-US" w:eastAsia="sk-SK"/>
    </w:rPr>
  </w:style>
  <w:style w:type="character" w:customStyle="1" w:styleId="ra">
    <w:name w:val="ra"/>
    <w:rsid w:val="0041291C"/>
  </w:style>
  <w:style w:type="paragraph" w:customStyle="1" w:styleId="Default">
    <w:name w:val="Default"/>
    <w:rsid w:val="00F159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AC2718"/>
    <w:rPr>
      <w:rFonts w:eastAsiaTheme="minorHAnsi" w:cstheme="minorBidi"/>
      <w:sz w:val="23"/>
      <w:szCs w:val="22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C2BB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5C2BB4"/>
    <w:rPr>
      <w:rFonts w:ascii="Arial" w:eastAsiaTheme="minorHAnsi" w:hAnsi="Arial" w:cstheme="minorBidi"/>
      <w:b/>
      <w:bCs/>
      <w:lang w:eastAsia="en-US"/>
    </w:rPr>
  </w:style>
  <w:style w:type="character" w:styleId="Vrazn">
    <w:name w:val="Strong"/>
    <w:basedOn w:val="Predvolenpsmoodseku"/>
    <w:uiPriority w:val="22"/>
    <w:qFormat/>
    <w:rsid w:val="00B6546A"/>
    <w:rPr>
      <w:b/>
      <w:bCs/>
    </w:rPr>
  </w:style>
  <w:style w:type="character" w:styleId="PremennHTML">
    <w:name w:val="HTML Variable"/>
    <w:basedOn w:val="Predvolenpsmoodseku"/>
    <w:uiPriority w:val="99"/>
    <w:unhideWhenUsed/>
    <w:rsid w:val="00995E76"/>
    <w:rPr>
      <w:i/>
      <w:iCs/>
    </w:rPr>
  </w:style>
  <w:style w:type="character" w:styleId="Zvraznenie">
    <w:name w:val="Emphasis"/>
    <w:basedOn w:val="Predvolenpsmoodseku"/>
    <w:uiPriority w:val="20"/>
    <w:qFormat/>
    <w:rsid w:val="00376886"/>
    <w:rPr>
      <w:b/>
      <w:bCs/>
      <w:i w:val="0"/>
      <w:iCs w:val="0"/>
    </w:rPr>
  </w:style>
  <w:style w:type="character" w:customStyle="1" w:styleId="st1">
    <w:name w:val="st1"/>
    <w:basedOn w:val="Predvolenpsmoodseku"/>
    <w:rsid w:val="00376886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A7329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C17EBF"/>
    <w:rPr>
      <w:rFonts w:ascii="Arial" w:eastAsiaTheme="minorHAnsi" w:hAnsi="Arial" w:cstheme="minorBidi"/>
      <w:b/>
      <w:sz w:val="24"/>
      <w:szCs w:val="22"/>
      <w:lang w:eastAsia="en-US"/>
    </w:rPr>
  </w:style>
  <w:style w:type="paragraph" w:styleId="Bezriadkovania">
    <w:name w:val="No Spacing"/>
    <w:uiPriority w:val="1"/>
    <w:qFormat/>
    <w:rsid w:val="00E178A5"/>
    <w:pPr>
      <w:jc w:val="both"/>
    </w:pPr>
    <w:rPr>
      <w:rFonts w:ascii="Arial" w:eastAsiaTheme="minorHAnsi" w:hAnsi="Arial" w:cstheme="minorBidi"/>
      <w:szCs w:val="22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CD4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fera.sk\dfs\SferaDokumentacia\Vseobecne_03\HlavickovyPapier_03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CE55F-EC89-4A7C-8E3C-6B4F4FB84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HlavickovyPapier_03.dotx</Template>
  <TotalTime>29</TotalTime>
  <Pages>1</Pages>
  <Words>188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Hlavičkový papier</vt:lpstr>
    </vt:vector>
  </TitlesOfParts>
  <Company>sféra, a.s.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papier</dc:title>
  <dc:subject/>
  <dc:creator>Vengrinová Zuzana</dc:creator>
  <cp:keywords>Hlavičkový papier</cp:keywords>
  <dc:description>Hlavičkový papier</dc:description>
  <cp:lastModifiedBy>Vengrinová Zuzana</cp:lastModifiedBy>
  <cp:revision>10</cp:revision>
  <cp:lastPrinted>2020-02-12T07:26:00Z</cp:lastPrinted>
  <dcterms:created xsi:type="dcterms:W3CDTF">2020-03-31T15:39:00Z</dcterms:created>
  <dcterms:modified xsi:type="dcterms:W3CDTF">2023-02-28T11:28:00Z</dcterms:modified>
  <cp:category>03</cp:category>
</cp:coreProperties>
</file>