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17577" w14:textId="06EB9283" w:rsidR="000333A7" w:rsidRPr="00686D81" w:rsidRDefault="000333A7" w:rsidP="000333A7">
      <w:pPr>
        <w:jc w:val="right"/>
        <w:rPr>
          <w:rFonts w:cs="Arial"/>
          <w:sz w:val="22"/>
        </w:rPr>
      </w:pPr>
      <w:bookmarkStart w:id="0" w:name="_Hlk33790984"/>
      <w:r w:rsidRPr="00686D81">
        <w:rPr>
          <w:rFonts w:cs="Arial"/>
          <w:sz w:val="22"/>
        </w:rPr>
        <w:t>Príloha č. 2</w:t>
      </w:r>
      <w:r w:rsidR="000927CF" w:rsidRPr="00686D81">
        <w:rPr>
          <w:rFonts w:cs="Arial"/>
          <w:sz w:val="22"/>
        </w:rPr>
        <w:t xml:space="preserve"> k výzve</w:t>
      </w:r>
    </w:p>
    <w:bookmarkEnd w:id="0"/>
    <w:p w14:paraId="1A543671" w14:textId="77777777" w:rsidR="000333A7" w:rsidRPr="009952EC" w:rsidRDefault="000333A7" w:rsidP="000333A7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14:paraId="4A1BA664" w14:textId="77777777" w:rsidR="00437A91" w:rsidRPr="009952EC" w:rsidRDefault="00437A91" w:rsidP="00437A91">
      <w:pPr>
        <w:autoSpaceDE w:val="0"/>
        <w:autoSpaceDN w:val="0"/>
        <w:adjustRightInd w:val="0"/>
        <w:jc w:val="center"/>
        <w:rPr>
          <w:rFonts w:cs="Arial"/>
          <w:b/>
          <w:bCs/>
          <w:sz w:val="32"/>
          <w:szCs w:val="32"/>
        </w:rPr>
      </w:pPr>
      <w:r w:rsidRPr="009952EC">
        <w:rPr>
          <w:rFonts w:cs="Arial"/>
          <w:b/>
          <w:bCs/>
          <w:sz w:val="32"/>
          <w:szCs w:val="32"/>
        </w:rPr>
        <w:t>NÁVRH UCHÁDZAČA</w:t>
      </w:r>
    </w:p>
    <w:p w14:paraId="21CB1CFA" w14:textId="442B8222" w:rsidR="00437A91" w:rsidRPr="009952EC" w:rsidRDefault="00437A91" w:rsidP="00437A91">
      <w:pPr>
        <w:autoSpaceDE w:val="0"/>
        <w:autoSpaceDN w:val="0"/>
        <w:adjustRightInd w:val="0"/>
        <w:jc w:val="center"/>
        <w:rPr>
          <w:rFonts w:cs="Arial"/>
          <w:b/>
          <w:bCs/>
          <w:sz w:val="32"/>
          <w:szCs w:val="32"/>
        </w:rPr>
      </w:pPr>
      <w:r w:rsidRPr="009952EC">
        <w:rPr>
          <w:rFonts w:cs="Arial"/>
          <w:b/>
          <w:bCs/>
          <w:sz w:val="32"/>
          <w:szCs w:val="32"/>
        </w:rPr>
        <w:t>NA PLNENIE KRITÉRI</w:t>
      </w:r>
      <w:r w:rsidR="002A29B8">
        <w:rPr>
          <w:rFonts w:cs="Arial"/>
          <w:b/>
          <w:bCs/>
          <w:sz w:val="32"/>
          <w:szCs w:val="32"/>
        </w:rPr>
        <w:t>A</w:t>
      </w:r>
      <w:r w:rsidRPr="009952EC">
        <w:rPr>
          <w:rFonts w:cs="Arial"/>
          <w:b/>
          <w:bCs/>
          <w:sz w:val="32"/>
          <w:szCs w:val="32"/>
        </w:rPr>
        <w:t xml:space="preserve"> A CENOVÁ TABUĽKA</w:t>
      </w:r>
    </w:p>
    <w:p w14:paraId="082363B6" w14:textId="77777777" w:rsidR="00437A91" w:rsidRPr="009952EC" w:rsidRDefault="00437A91" w:rsidP="00437A91">
      <w:pPr>
        <w:autoSpaceDE w:val="0"/>
        <w:autoSpaceDN w:val="0"/>
        <w:adjustRightInd w:val="0"/>
        <w:jc w:val="center"/>
        <w:rPr>
          <w:rFonts w:cs="Arial"/>
          <w:b/>
          <w:bCs/>
          <w:sz w:val="22"/>
        </w:rPr>
      </w:pPr>
    </w:p>
    <w:p w14:paraId="50B4FC22" w14:textId="3852F335" w:rsidR="00437A91" w:rsidRDefault="00437A91" w:rsidP="00437A91">
      <w:pPr>
        <w:autoSpaceDE w:val="0"/>
        <w:autoSpaceDN w:val="0"/>
        <w:adjustRightInd w:val="0"/>
        <w:jc w:val="center"/>
        <w:rPr>
          <w:rFonts w:cs="Arial"/>
          <w:b/>
          <w:bCs/>
          <w:sz w:val="22"/>
        </w:rPr>
      </w:pPr>
      <w:r w:rsidRPr="009952EC">
        <w:rPr>
          <w:rFonts w:cs="Arial"/>
          <w:b/>
          <w:bCs/>
          <w:sz w:val="22"/>
        </w:rPr>
        <w:t xml:space="preserve">Názov zákazky: </w:t>
      </w:r>
      <w:r w:rsidRPr="00E43614">
        <w:rPr>
          <w:rFonts w:cs="Arial"/>
          <w:b/>
          <w:bCs/>
          <w:sz w:val="22"/>
        </w:rPr>
        <w:t>Právne služby vo veci podania patentovej prihlášky</w:t>
      </w:r>
    </w:p>
    <w:p w14:paraId="43479404" w14:textId="77777777" w:rsidR="00BB4BCC" w:rsidRDefault="00BB4BCC" w:rsidP="004F2A47">
      <w:pPr>
        <w:autoSpaceDE w:val="0"/>
        <w:autoSpaceDN w:val="0"/>
        <w:adjustRightInd w:val="0"/>
        <w:rPr>
          <w:rFonts w:cs="Arial"/>
          <w:sz w:val="22"/>
        </w:rPr>
      </w:pPr>
    </w:p>
    <w:p w14:paraId="0999E7E4" w14:textId="4F45C947" w:rsidR="00BB4BCC" w:rsidRPr="009952EC" w:rsidRDefault="00BB4BCC" w:rsidP="004F2A4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Názov uchádzača:</w:t>
      </w:r>
    </w:p>
    <w:p w14:paraId="7061BDC3" w14:textId="77777777" w:rsidR="00BB4BCC" w:rsidRPr="009952EC" w:rsidRDefault="00BB4BCC" w:rsidP="004F2A4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Adresa sídla/Miesta podnikania uchádzača:</w:t>
      </w:r>
    </w:p>
    <w:p w14:paraId="70B9DAEC" w14:textId="77777777" w:rsidR="00BB4BCC" w:rsidRPr="009952EC" w:rsidRDefault="00BB4BCC" w:rsidP="004F2A4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 xml:space="preserve">IČO: </w:t>
      </w:r>
    </w:p>
    <w:p w14:paraId="25107DF5" w14:textId="77777777" w:rsidR="00BB4BCC" w:rsidRDefault="00BB4BCC" w:rsidP="004F2A47">
      <w:pPr>
        <w:autoSpaceDE w:val="0"/>
        <w:autoSpaceDN w:val="0"/>
        <w:adjustRightInd w:val="0"/>
        <w:rPr>
          <w:rFonts w:cs="Arial"/>
          <w:sz w:val="22"/>
        </w:rPr>
      </w:pPr>
      <w:r>
        <w:rPr>
          <w:rFonts w:cs="Arial"/>
          <w:sz w:val="22"/>
        </w:rPr>
        <w:t>DIČ:</w:t>
      </w:r>
    </w:p>
    <w:p w14:paraId="04BCDAFA" w14:textId="77777777" w:rsidR="00BB4BCC" w:rsidRPr="00DF2AB4" w:rsidRDefault="00BB4BCC" w:rsidP="00DF2AB4">
      <w:pPr>
        <w:autoSpaceDE w:val="0"/>
        <w:autoSpaceDN w:val="0"/>
        <w:adjustRightInd w:val="0"/>
        <w:rPr>
          <w:rFonts w:cs="Arial"/>
          <w:sz w:val="22"/>
        </w:rPr>
      </w:pPr>
      <w:r w:rsidRPr="00DF2AB4">
        <w:rPr>
          <w:rFonts w:cs="Arial"/>
          <w:sz w:val="22"/>
        </w:rPr>
        <w:t>IČ DPH:</w:t>
      </w:r>
    </w:p>
    <w:p w14:paraId="149AEA59" w14:textId="397EC484" w:rsidR="00BB4BCC" w:rsidRPr="00BB4BCC" w:rsidRDefault="00BB4BCC" w:rsidP="004F2A47">
      <w:pPr>
        <w:pStyle w:val="slovannadpisZsnH"/>
        <w:framePr w:hSpace="0" w:wrap="auto" w:vAnchor="margin" w:hAnchor="text" w:yAlign="inline"/>
        <w:rPr>
          <w:lang w:eastAsia="en-US"/>
        </w:rPr>
      </w:pPr>
      <w:r w:rsidRPr="0042270D">
        <w:t>V prípade, že uchádzač nie je platcom DPH uvedie to vo svojej ponuke (v Prílohe č. 1)</w:t>
      </w:r>
    </w:p>
    <w:tbl>
      <w:tblPr>
        <w:tblW w:w="95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559"/>
        <w:gridCol w:w="1229"/>
        <w:gridCol w:w="938"/>
        <w:gridCol w:w="1568"/>
      </w:tblGrid>
      <w:tr w:rsidR="00437A91" w:rsidRPr="004D40EE" w14:paraId="2B2AA7CB" w14:textId="77777777" w:rsidTr="00F97F52">
        <w:tc>
          <w:tcPr>
            <w:tcW w:w="4253" w:type="dxa"/>
            <w:vAlign w:val="center"/>
          </w:tcPr>
          <w:p w14:paraId="0F9090E3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Názov položky</w:t>
            </w:r>
          </w:p>
        </w:tc>
        <w:tc>
          <w:tcPr>
            <w:tcW w:w="1559" w:type="dxa"/>
            <w:vAlign w:val="center"/>
          </w:tcPr>
          <w:p w14:paraId="3813101C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Jednotková cena v EUR bez DPH</w:t>
            </w:r>
          </w:p>
        </w:tc>
        <w:tc>
          <w:tcPr>
            <w:tcW w:w="1229" w:type="dxa"/>
            <w:vAlign w:val="center"/>
          </w:tcPr>
          <w:p w14:paraId="4E5DCC20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Merná jednotka</w:t>
            </w:r>
          </w:p>
          <w:p w14:paraId="7F6CCC2D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(„MJ“)</w:t>
            </w:r>
          </w:p>
        </w:tc>
        <w:tc>
          <w:tcPr>
            <w:tcW w:w="938" w:type="dxa"/>
            <w:vAlign w:val="center"/>
          </w:tcPr>
          <w:p w14:paraId="0BE1D16A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Počet MJ</w:t>
            </w:r>
          </w:p>
        </w:tc>
        <w:tc>
          <w:tcPr>
            <w:tcW w:w="1568" w:type="dxa"/>
            <w:vAlign w:val="center"/>
          </w:tcPr>
          <w:p w14:paraId="712B74BF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Celková cena v EUR bez DPH</w:t>
            </w:r>
          </w:p>
        </w:tc>
      </w:tr>
      <w:tr w:rsidR="00437A91" w:rsidRPr="004D40EE" w14:paraId="344B58B0" w14:textId="77777777" w:rsidTr="00F97F52">
        <w:tc>
          <w:tcPr>
            <w:tcW w:w="4253" w:type="dxa"/>
            <w:vAlign w:val="center"/>
          </w:tcPr>
          <w:p w14:paraId="1E73D982" w14:textId="77777777" w:rsidR="00437A91" w:rsidRPr="004D40EE" w:rsidRDefault="00437A91" w:rsidP="00F97F52">
            <w:pPr>
              <w:spacing w:after="120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bookmarkStart w:id="1" w:name="_GoBack"/>
            <w:bookmarkEnd w:id="1"/>
            <w:r w:rsidRPr="00B06287">
              <w:rPr>
                <w:rFonts w:eastAsia="Times New Roman" w:cs="Arial"/>
                <w:color w:val="000000" w:themeColor="text1"/>
                <w:sz w:val="24"/>
                <w:szCs w:val="24"/>
              </w:rPr>
              <w:t>Príprava medzinárodnej prihlášky podľa § 3 písm. g) Zákona č. 435/2001 Z. z. Zákon o patentoch, dodatkových ochranných osvedčeniach a o zmene a doplnení niektorých zákonov (patentový zákon), úkony</w:t>
            </w:r>
            <w:r w:rsidRPr="004D40E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spojené so samotným podaním prihlášky; úradné poplatky za podanie prihlášky (WIPO); náklady na preklad dokumentov do angličtiny (rozsah do 50 strán).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D6C23FF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18ADCA53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938" w:type="dxa"/>
            <w:vAlign w:val="center"/>
          </w:tcPr>
          <w:p w14:paraId="5E37A014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8" w:type="dxa"/>
            <w:shd w:val="clear" w:color="auto" w:fill="D0CECE" w:themeFill="background2" w:themeFillShade="E6"/>
            <w:vAlign w:val="center"/>
          </w:tcPr>
          <w:p w14:paraId="1704F583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437A91" w:rsidRPr="004D40EE" w14:paraId="13C78564" w14:textId="77777777" w:rsidTr="00F97F52">
        <w:tc>
          <w:tcPr>
            <w:tcW w:w="4253" w:type="dxa"/>
            <w:vAlign w:val="center"/>
          </w:tcPr>
          <w:p w14:paraId="49963752" w14:textId="77777777" w:rsidR="00437A91" w:rsidRPr="004D40EE" w:rsidRDefault="00437A91" w:rsidP="00F97F52">
            <w:pPr>
              <w:spacing w:after="120"/>
              <w:jc w:val="left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Celková cena za dodanie predmetu zákazky v EUR bez DPH</w:t>
            </w:r>
          </w:p>
        </w:tc>
        <w:tc>
          <w:tcPr>
            <w:tcW w:w="1559" w:type="dxa"/>
            <w:vAlign w:val="center"/>
          </w:tcPr>
          <w:p w14:paraId="22D52766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66552907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14:paraId="6C13DB7D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8" w:type="dxa"/>
            <w:shd w:val="clear" w:color="auto" w:fill="808080" w:themeFill="background1" w:themeFillShade="80"/>
            <w:vAlign w:val="center"/>
          </w:tcPr>
          <w:p w14:paraId="50D84478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437A91" w:rsidRPr="004D40EE" w14:paraId="1E441BBF" w14:textId="77777777" w:rsidTr="00F97F52">
        <w:tc>
          <w:tcPr>
            <w:tcW w:w="4253" w:type="dxa"/>
            <w:vAlign w:val="center"/>
          </w:tcPr>
          <w:p w14:paraId="6854FFFA" w14:textId="77777777" w:rsidR="00437A91" w:rsidRPr="004D40EE" w:rsidRDefault="00437A91" w:rsidP="00F97F52">
            <w:pPr>
              <w:spacing w:after="120"/>
              <w:jc w:val="left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color w:val="000000" w:themeColor="text1"/>
                <w:sz w:val="24"/>
                <w:szCs w:val="24"/>
              </w:rPr>
              <w:t>DPH ( .....%)*</w:t>
            </w:r>
          </w:p>
        </w:tc>
        <w:tc>
          <w:tcPr>
            <w:tcW w:w="1559" w:type="dxa"/>
            <w:vAlign w:val="center"/>
          </w:tcPr>
          <w:p w14:paraId="1FED11EF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64D5B7D1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14:paraId="75F9BD64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8" w:type="dxa"/>
            <w:vAlign w:val="center"/>
          </w:tcPr>
          <w:p w14:paraId="08E397D2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437A91" w:rsidRPr="004D40EE" w14:paraId="387FFC81" w14:textId="77777777" w:rsidTr="00F97F52">
        <w:tc>
          <w:tcPr>
            <w:tcW w:w="4253" w:type="dxa"/>
            <w:vAlign w:val="center"/>
          </w:tcPr>
          <w:p w14:paraId="35E93AAA" w14:textId="77777777" w:rsidR="00437A91" w:rsidRPr="004D40EE" w:rsidRDefault="00437A91" w:rsidP="00F97F52">
            <w:pPr>
              <w:spacing w:after="120"/>
              <w:jc w:val="left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4D40EE">
              <w:rPr>
                <w:rFonts w:eastAsia="Times New Roman" w:cs="Arial"/>
                <w:color w:val="000000" w:themeColor="text1"/>
                <w:sz w:val="24"/>
                <w:szCs w:val="24"/>
              </w:rPr>
              <w:t>Celková cena za dodanie predmetu zákazky v EUR vrátane DPH</w:t>
            </w:r>
          </w:p>
        </w:tc>
        <w:tc>
          <w:tcPr>
            <w:tcW w:w="1559" w:type="dxa"/>
            <w:vAlign w:val="center"/>
          </w:tcPr>
          <w:p w14:paraId="4F7C6226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14:paraId="71CE3633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14:paraId="0F024009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8" w:type="dxa"/>
            <w:vAlign w:val="center"/>
          </w:tcPr>
          <w:p w14:paraId="645F5656" w14:textId="77777777" w:rsidR="00437A91" w:rsidRPr="004D40EE" w:rsidRDefault="00437A91" w:rsidP="00F97F52">
            <w:pPr>
              <w:spacing w:after="120"/>
              <w:jc w:val="center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2106C3D9" w14:textId="77777777" w:rsidR="00437A91" w:rsidRPr="009952EC" w:rsidRDefault="00437A91" w:rsidP="00437A91">
      <w:pPr>
        <w:autoSpaceDE w:val="0"/>
        <w:autoSpaceDN w:val="0"/>
        <w:adjustRightInd w:val="0"/>
        <w:spacing w:before="200"/>
        <w:rPr>
          <w:rFonts w:cs="Arial"/>
          <w:sz w:val="22"/>
        </w:rPr>
      </w:pPr>
      <w:r w:rsidRPr="009952EC">
        <w:rPr>
          <w:rFonts w:cs="Arial"/>
          <w:sz w:val="22"/>
        </w:rPr>
        <w:t>Cena stanovená za celý predmet zákazky obsahuje všetky náklady súvisiace s predmetom obstarávania v súlade s opisom predmetu zákazky. V súvislosti s touto zákazkou nevzniknú verejnému obstarávateľovi žiadne iné dodatočné náklady.</w:t>
      </w:r>
    </w:p>
    <w:p w14:paraId="1B940D4A" w14:textId="77777777" w:rsidR="00437A91" w:rsidRPr="009952EC" w:rsidRDefault="00437A91" w:rsidP="00437A91">
      <w:pPr>
        <w:autoSpaceDE w:val="0"/>
        <w:autoSpaceDN w:val="0"/>
        <w:adjustRightInd w:val="0"/>
        <w:rPr>
          <w:rFonts w:cs="Arial"/>
          <w:sz w:val="22"/>
        </w:rPr>
      </w:pPr>
    </w:p>
    <w:p w14:paraId="19CE7EDE" w14:textId="77777777" w:rsidR="00437A91" w:rsidRPr="004D40EE" w:rsidRDefault="00437A91" w:rsidP="00437A91">
      <w:pPr>
        <w:pStyle w:val="slovannadpisZsnH"/>
        <w:framePr w:wrap="around"/>
      </w:pPr>
      <w:r w:rsidRPr="004D40EE">
        <w:rPr>
          <w:highlight w:val="yellow"/>
        </w:rPr>
        <w:t>*Pre uchádzača so sídlom v SR platí DPH vo výške 20</w:t>
      </w:r>
      <w:r>
        <w:rPr>
          <w:highlight w:val="yellow"/>
        </w:rPr>
        <w:t xml:space="preserve"> </w:t>
      </w:r>
      <w:r w:rsidRPr="004D40EE">
        <w:rPr>
          <w:highlight w:val="yellow"/>
        </w:rPr>
        <w:t>%.V prípade uchádzača so sídlom mimo SR doplní výšku DPH podľa daňových pravidiel platných v krajine v ktorom má uchádzač sídlo</w:t>
      </w:r>
    </w:p>
    <w:p w14:paraId="21E5B9DB" w14:textId="77777777" w:rsidR="00437A91" w:rsidRPr="009952EC" w:rsidRDefault="00437A91" w:rsidP="00437A91">
      <w:pPr>
        <w:pStyle w:val="slovannadpisZsnH"/>
        <w:framePr w:wrap="around"/>
      </w:pPr>
    </w:p>
    <w:p w14:paraId="0517CAAC" w14:textId="77777777" w:rsidR="00437A91" w:rsidRDefault="00437A91" w:rsidP="00437A91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V......................... dňa .............</w:t>
      </w:r>
      <w:r w:rsidRPr="001C2813">
        <w:rPr>
          <w:rFonts w:cs="Arial"/>
          <w:sz w:val="22"/>
        </w:rPr>
        <w:t>202</w:t>
      </w:r>
      <w:r>
        <w:rPr>
          <w:rFonts w:cs="Arial"/>
          <w:sz w:val="22"/>
        </w:rPr>
        <w:t>3</w:t>
      </w:r>
    </w:p>
    <w:p w14:paraId="7CC6E03A" w14:textId="77777777" w:rsidR="00437A91" w:rsidRDefault="00437A91" w:rsidP="00437A91">
      <w:pPr>
        <w:pStyle w:val="slovannadpisZsnH"/>
        <w:framePr w:wrap="around"/>
        <w:rPr>
          <w:lang w:eastAsia="en-US"/>
        </w:rPr>
      </w:pPr>
    </w:p>
    <w:p w14:paraId="749516AA" w14:textId="77777777" w:rsidR="00437A91" w:rsidRPr="00753F29" w:rsidRDefault="00437A91" w:rsidP="00437A91">
      <w:pPr>
        <w:pStyle w:val="slovannadpisZsnH"/>
        <w:framePr w:wrap="around"/>
        <w:rPr>
          <w:lang w:eastAsia="en-US"/>
        </w:rPr>
      </w:pPr>
    </w:p>
    <w:p w14:paraId="169372DE" w14:textId="77777777" w:rsidR="00437A91" w:rsidRPr="009952EC" w:rsidRDefault="00437A91" w:rsidP="00437A91">
      <w:pPr>
        <w:autoSpaceDE w:val="0"/>
        <w:autoSpaceDN w:val="0"/>
        <w:adjustRightInd w:val="0"/>
        <w:ind w:firstLine="5103"/>
        <w:rPr>
          <w:rFonts w:cs="Arial"/>
          <w:sz w:val="22"/>
        </w:rPr>
      </w:pPr>
      <w:r w:rsidRPr="009952EC">
        <w:rPr>
          <w:rFonts w:cs="Arial"/>
          <w:sz w:val="22"/>
        </w:rPr>
        <w:t>––––––––––––––––––––––––––––––––</w:t>
      </w:r>
    </w:p>
    <w:p w14:paraId="7A1EEEF2" w14:textId="7DE43D52" w:rsidR="00BB4BCC" w:rsidRDefault="00437A91" w:rsidP="00BB4BCC">
      <w:pPr>
        <w:tabs>
          <w:tab w:val="center" w:pos="7230"/>
        </w:tabs>
        <w:ind w:left="1440"/>
        <w:rPr>
          <w:rFonts w:cs="Arial"/>
          <w:sz w:val="22"/>
        </w:rPr>
      </w:pPr>
      <w:r>
        <w:rPr>
          <w:rFonts w:cs="Arial"/>
          <w:sz w:val="22"/>
        </w:rPr>
        <w:tab/>
      </w:r>
      <w:r w:rsidRPr="00753F29">
        <w:rPr>
          <w:rFonts w:cs="Arial"/>
          <w:sz w:val="22"/>
        </w:rPr>
        <w:t>Meno, priezvisko</w:t>
      </w:r>
      <w:r w:rsidR="00E25E37">
        <w:rPr>
          <w:rFonts w:cs="Arial"/>
          <w:sz w:val="22"/>
        </w:rPr>
        <w:t xml:space="preserve"> </w:t>
      </w:r>
      <w:r w:rsidRPr="00753F29">
        <w:rPr>
          <w:rFonts w:cs="Arial"/>
          <w:sz w:val="22"/>
        </w:rPr>
        <w:t>a podpis osoby</w:t>
      </w:r>
      <w:r w:rsidR="00BB4BCC">
        <w:rPr>
          <w:rFonts w:cs="Arial"/>
          <w:sz w:val="22"/>
        </w:rPr>
        <w:t xml:space="preserve"> </w:t>
      </w:r>
    </w:p>
    <w:p w14:paraId="538B0C87" w14:textId="0FC1C13D" w:rsidR="00643F9C" w:rsidRPr="00437A91" w:rsidRDefault="00BB4BCC" w:rsidP="00BB4BCC">
      <w:pPr>
        <w:tabs>
          <w:tab w:val="center" w:pos="7230"/>
        </w:tabs>
        <w:ind w:left="1440"/>
        <w:rPr>
          <w:rFonts w:cs="Arial"/>
          <w:sz w:val="22"/>
        </w:rPr>
      </w:pPr>
      <w:r>
        <w:rPr>
          <w:rFonts w:cs="Arial"/>
          <w:sz w:val="22"/>
        </w:rPr>
        <w:tab/>
      </w:r>
      <w:r w:rsidR="00437A91" w:rsidRPr="00753F29">
        <w:rPr>
          <w:rFonts w:cs="Arial"/>
          <w:sz w:val="22"/>
        </w:rPr>
        <w:t>oprávnenej konať za uchádzača</w:t>
      </w:r>
    </w:p>
    <w:sectPr w:rsidR="00643F9C" w:rsidRPr="00437A91" w:rsidSect="004C0B08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type w:val="continuous"/>
      <w:pgSz w:w="11907" w:h="16840" w:code="9"/>
      <w:pgMar w:top="1153" w:right="1418" w:bottom="142" w:left="1418" w:header="454" w:footer="17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C7B" w14:textId="77777777" w:rsidR="006007B9" w:rsidRDefault="006007B9">
      <w:r>
        <w:separator/>
      </w:r>
    </w:p>
  </w:endnote>
  <w:endnote w:type="continuationSeparator" w:id="0">
    <w:p w14:paraId="284A4272" w14:textId="77777777" w:rsidR="006007B9" w:rsidRDefault="0060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20002A87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B7DE" w14:textId="77777777" w:rsidR="006007B9" w:rsidRDefault="006007B9">
    <w:pPr>
      <w:pStyle w:val="Pta"/>
    </w:pPr>
  </w:p>
  <w:p w14:paraId="75F0ABFE" w14:textId="77777777" w:rsidR="006007B9" w:rsidRDefault="006007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C5DC6" w14:textId="5BFFF131" w:rsidR="006007B9" w:rsidRDefault="00B06287" w:rsidP="00BC579E">
    <w:pPr>
      <w:pStyle w:val="Pta"/>
      <w:jc w:val="center"/>
    </w:pPr>
    <w:sdt>
      <w:sdtPr>
        <w:id w:val="-1371300188"/>
        <w:docPartObj>
          <w:docPartGallery w:val="Page Numbers (Bottom of Page)"/>
          <w:docPartUnique/>
        </w:docPartObj>
      </w:sdtPr>
      <w:sdtEndPr/>
      <w:sdtContent>
        <w:r w:rsidR="006007B9">
          <w:fldChar w:fldCharType="begin"/>
        </w:r>
        <w:r w:rsidR="006007B9">
          <w:instrText>PAGE   \* MERGEFORMAT</w:instrText>
        </w:r>
        <w:r w:rsidR="006007B9">
          <w:fldChar w:fldCharType="separate"/>
        </w:r>
        <w:r w:rsidR="006007B9">
          <w:rPr>
            <w:noProof/>
          </w:rPr>
          <w:t>23</w:t>
        </w:r>
        <w:r w:rsidR="006007B9">
          <w:fldChar w:fldCharType="end"/>
        </w:r>
      </w:sdtContent>
    </w:sdt>
    <w:r w:rsidR="006007B9">
      <w:t>/</w:t>
    </w:r>
    <w:r w:rsidR="006007B9">
      <w:rPr>
        <w:noProof/>
      </w:rPr>
      <w:fldChar w:fldCharType="begin"/>
    </w:r>
    <w:r w:rsidR="006007B9">
      <w:rPr>
        <w:noProof/>
      </w:rPr>
      <w:instrText xml:space="preserve"> NUMPAGES   \* MERGEFORMAT </w:instrText>
    </w:r>
    <w:r w:rsidR="006007B9">
      <w:rPr>
        <w:noProof/>
      </w:rPr>
      <w:fldChar w:fldCharType="separate"/>
    </w:r>
    <w:r w:rsidR="006007B9">
      <w:rPr>
        <w:noProof/>
      </w:rPr>
      <w:t>23</w:t>
    </w:r>
    <w:r w:rsidR="006007B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3C42" w14:textId="4D482115" w:rsidR="006007B9" w:rsidRPr="00516F12" w:rsidRDefault="00B06287" w:rsidP="00516F12">
    <w:pPr>
      <w:pStyle w:val="Pta"/>
      <w:jc w:val="center"/>
    </w:pPr>
    <w:sdt>
      <w:sdtPr>
        <w:id w:val="1211539965"/>
        <w:docPartObj>
          <w:docPartGallery w:val="Page Numbers (Bottom of Page)"/>
          <w:docPartUnique/>
        </w:docPartObj>
      </w:sdtPr>
      <w:sdtEndPr/>
      <w:sdtContent>
        <w:r w:rsidR="006007B9">
          <w:fldChar w:fldCharType="begin"/>
        </w:r>
        <w:r w:rsidR="006007B9">
          <w:instrText>PAGE   \* MERGEFORMAT</w:instrText>
        </w:r>
        <w:r w:rsidR="006007B9">
          <w:fldChar w:fldCharType="separate"/>
        </w:r>
        <w:r w:rsidR="006007B9">
          <w:rPr>
            <w:noProof/>
          </w:rPr>
          <w:t>1</w:t>
        </w:r>
        <w:r w:rsidR="006007B9">
          <w:fldChar w:fldCharType="end"/>
        </w:r>
      </w:sdtContent>
    </w:sdt>
    <w:r w:rsidR="006007B9">
      <w:t>/</w:t>
    </w:r>
    <w:r w:rsidR="006007B9">
      <w:rPr>
        <w:noProof/>
      </w:rPr>
      <w:fldChar w:fldCharType="begin"/>
    </w:r>
    <w:r w:rsidR="006007B9">
      <w:rPr>
        <w:noProof/>
      </w:rPr>
      <w:instrText xml:space="preserve"> NUMPAGES   \* MERGEFORMAT </w:instrText>
    </w:r>
    <w:r w:rsidR="006007B9">
      <w:rPr>
        <w:noProof/>
      </w:rPr>
      <w:fldChar w:fldCharType="separate"/>
    </w:r>
    <w:r w:rsidR="006007B9">
      <w:rPr>
        <w:noProof/>
      </w:rPr>
      <w:t>23</w:t>
    </w:r>
    <w:r w:rsidR="006007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3AE32" w14:textId="77777777" w:rsidR="006007B9" w:rsidRDefault="006007B9">
      <w:r>
        <w:separator/>
      </w:r>
    </w:p>
  </w:footnote>
  <w:footnote w:type="continuationSeparator" w:id="0">
    <w:p w14:paraId="0115E203" w14:textId="77777777" w:rsidR="006007B9" w:rsidRDefault="00600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58785" w14:textId="77777777" w:rsidR="006007B9" w:rsidRDefault="006007B9">
    <w:pPr>
      <w:pStyle w:val="Hlavika"/>
    </w:pPr>
  </w:p>
  <w:p w14:paraId="4C1CB675" w14:textId="77777777" w:rsidR="006007B9" w:rsidRDefault="006007B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D1935" w14:textId="3D3AD38A" w:rsidR="006007B9" w:rsidRPr="00516F12" w:rsidRDefault="006007B9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7968" behindDoc="0" locked="0" layoutInCell="1" allowOverlap="1" wp14:anchorId="54AEF12B" wp14:editId="316B929A">
          <wp:simplePos x="0" y="0"/>
          <wp:positionH relativeFrom="column">
            <wp:posOffset>4279663</wp:posOffset>
          </wp:positionH>
          <wp:positionV relativeFrom="paragraph">
            <wp:posOffset>287977</wp:posOffset>
          </wp:positionV>
          <wp:extent cx="1250315" cy="395605"/>
          <wp:effectExtent l="0" t="0" r="6985" b="4445"/>
          <wp:wrapSquare wrapText="bothSides"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77553BDD" wp14:editId="1BE684B9">
          <wp:extent cx="2429302" cy="662703"/>
          <wp:effectExtent l="0" t="0" r="0" b="4445"/>
          <wp:docPr id="12" name="Obrázok 12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6C04" w14:textId="038916C2" w:rsidR="006007B9" w:rsidRPr="00516F12" w:rsidRDefault="006007B9" w:rsidP="009352FF"/>
  <w:p w14:paraId="1531AE01" w14:textId="77777777" w:rsidR="006007B9" w:rsidRPr="009352FF" w:rsidRDefault="006007B9" w:rsidP="009352F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77A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" w15:restartNumberingAfterBreak="0">
    <w:nsid w:val="13067E5F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2" w15:restartNumberingAfterBreak="0">
    <w:nsid w:val="282546F8"/>
    <w:multiLevelType w:val="multilevel"/>
    <w:tmpl w:val="D400A80A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05A16CD"/>
    <w:multiLevelType w:val="multilevel"/>
    <w:tmpl w:val="F420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F0184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5" w15:restartNumberingAfterBreak="0">
    <w:nsid w:val="46BF4E65"/>
    <w:multiLevelType w:val="multilevel"/>
    <w:tmpl w:val="7E5E74F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6E2EFB"/>
    <w:multiLevelType w:val="hybridMultilevel"/>
    <w:tmpl w:val="04BC0E76"/>
    <w:lvl w:ilvl="0" w:tplc="67E65E7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B4726FD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8" w15:restartNumberingAfterBreak="0">
    <w:nsid w:val="4E9F6195"/>
    <w:multiLevelType w:val="hybridMultilevel"/>
    <w:tmpl w:val="813EC122"/>
    <w:lvl w:ilvl="0" w:tplc="3DF8CDE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D03A6"/>
    <w:multiLevelType w:val="hybridMultilevel"/>
    <w:tmpl w:val="622EFA88"/>
    <w:lvl w:ilvl="0" w:tplc="67E65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32A9A"/>
    <w:multiLevelType w:val="multilevel"/>
    <w:tmpl w:val="475AD1FE"/>
    <w:lvl w:ilvl="0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6"/>
        </w:tabs>
        <w:ind w:left="657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B0E00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2" w15:restartNumberingAfterBreak="0">
    <w:nsid w:val="7C151375"/>
    <w:multiLevelType w:val="hybridMultilevel"/>
    <w:tmpl w:val="282C72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1"/>
  </w:num>
  <w:num w:numId="26">
    <w:abstractNumId w:val="1"/>
  </w:num>
  <w:num w:numId="27">
    <w:abstractNumId w:val="0"/>
  </w:num>
  <w:num w:numId="28">
    <w:abstractNumId w:val="7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3A7"/>
    <w:rsid w:val="00000301"/>
    <w:rsid w:val="000149C2"/>
    <w:rsid w:val="000327CF"/>
    <w:rsid w:val="00032E0C"/>
    <w:rsid w:val="000333A7"/>
    <w:rsid w:val="00034051"/>
    <w:rsid w:val="00041599"/>
    <w:rsid w:val="00042D03"/>
    <w:rsid w:val="00053695"/>
    <w:rsid w:val="00075C05"/>
    <w:rsid w:val="00076A01"/>
    <w:rsid w:val="00077ECC"/>
    <w:rsid w:val="00083DA3"/>
    <w:rsid w:val="000927CF"/>
    <w:rsid w:val="0009472A"/>
    <w:rsid w:val="000959BA"/>
    <w:rsid w:val="00096E37"/>
    <w:rsid w:val="000974EA"/>
    <w:rsid w:val="000A1770"/>
    <w:rsid w:val="000A4066"/>
    <w:rsid w:val="000D3BD1"/>
    <w:rsid w:val="000D420E"/>
    <w:rsid w:val="000D61D3"/>
    <w:rsid w:val="000D6869"/>
    <w:rsid w:val="000E3B10"/>
    <w:rsid w:val="000E5F07"/>
    <w:rsid w:val="000E6E5A"/>
    <w:rsid w:val="000F312A"/>
    <w:rsid w:val="001017C7"/>
    <w:rsid w:val="00105C13"/>
    <w:rsid w:val="00113671"/>
    <w:rsid w:val="0011424E"/>
    <w:rsid w:val="00120667"/>
    <w:rsid w:val="00126F8E"/>
    <w:rsid w:val="00130234"/>
    <w:rsid w:val="00131C81"/>
    <w:rsid w:val="001327C9"/>
    <w:rsid w:val="00136C26"/>
    <w:rsid w:val="0014596A"/>
    <w:rsid w:val="00150C2E"/>
    <w:rsid w:val="0015221F"/>
    <w:rsid w:val="00156BAF"/>
    <w:rsid w:val="00163943"/>
    <w:rsid w:val="00165593"/>
    <w:rsid w:val="0017063D"/>
    <w:rsid w:val="001710F8"/>
    <w:rsid w:val="001717FE"/>
    <w:rsid w:val="00181F08"/>
    <w:rsid w:val="001969D3"/>
    <w:rsid w:val="001B073C"/>
    <w:rsid w:val="001B5754"/>
    <w:rsid w:val="001C0798"/>
    <w:rsid w:val="001C2813"/>
    <w:rsid w:val="001D1CC0"/>
    <w:rsid w:val="001D2BA5"/>
    <w:rsid w:val="001D360C"/>
    <w:rsid w:val="001D3AD5"/>
    <w:rsid w:val="001D6A59"/>
    <w:rsid w:val="001D7F25"/>
    <w:rsid w:val="001E2C31"/>
    <w:rsid w:val="001E4D96"/>
    <w:rsid w:val="001F00BB"/>
    <w:rsid w:val="0020179F"/>
    <w:rsid w:val="00207B49"/>
    <w:rsid w:val="00207FCE"/>
    <w:rsid w:val="002154CC"/>
    <w:rsid w:val="00217B03"/>
    <w:rsid w:val="00223A4C"/>
    <w:rsid w:val="00227EF4"/>
    <w:rsid w:val="00233988"/>
    <w:rsid w:val="00234674"/>
    <w:rsid w:val="00240581"/>
    <w:rsid w:val="00242345"/>
    <w:rsid w:val="00245B41"/>
    <w:rsid w:val="00252B3A"/>
    <w:rsid w:val="00255B49"/>
    <w:rsid w:val="002700CD"/>
    <w:rsid w:val="00275E3E"/>
    <w:rsid w:val="00280535"/>
    <w:rsid w:val="00281873"/>
    <w:rsid w:val="00297B13"/>
    <w:rsid w:val="002A1B74"/>
    <w:rsid w:val="002A29B8"/>
    <w:rsid w:val="002A6B12"/>
    <w:rsid w:val="002B694D"/>
    <w:rsid w:val="002C18FF"/>
    <w:rsid w:val="002C6760"/>
    <w:rsid w:val="002D0EBF"/>
    <w:rsid w:val="002E473E"/>
    <w:rsid w:val="002E5C25"/>
    <w:rsid w:val="002F66AA"/>
    <w:rsid w:val="002F7E60"/>
    <w:rsid w:val="0030021E"/>
    <w:rsid w:val="00300E37"/>
    <w:rsid w:val="00305CA6"/>
    <w:rsid w:val="00307019"/>
    <w:rsid w:val="00311F9A"/>
    <w:rsid w:val="00313106"/>
    <w:rsid w:val="00315314"/>
    <w:rsid w:val="00322D4E"/>
    <w:rsid w:val="0032480B"/>
    <w:rsid w:val="00330AC2"/>
    <w:rsid w:val="00336247"/>
    <w:rsid w:val="0033652B"/>
    <w:rsid w:val="0033707F"/>
    <w:rsid w:val="003548C5"/>
    <w:rsid w:val="00361129"/>
    <w:rsid w:val="003621C9"/>
    <w:rsid w:val="00362D51"/>
    <w:rsid w:val="00366D5C"/>
    <w:rsid w:val="00371BB4"/>
    <w:rsid w:val="00375697"/>
    <w:rsid w:val="00376886"/>
    <w:rsid w:val="003854E1"/>
    <w:rsid w:val="003867DA"/>
    <w:rsid w:val="003871FD"/>
    <w:rsid w:val="00387C01"/>
    <w:rsid w:val="00387ED0"/>
    <w:rsid w:val="00391943"/>
    <w:rsid w:val="003948F1"/>
    <w:rsid w:val="00397F9F"/>
    <w:rsid w:val="003A7BAF"/>
    <w:rsid w:val="003C2C6C"/>
    <w:rsid w:val="003D5CEC"/>
    <w:rsid w:val="003E17F5"/>
    <w:rsid w:val="003F2790"/>
    <w:rsid w:val="003F5A94"/>
    <w:rsid w:val="004035E4"/>
    <w:rsid w:val="00404D9A"/>
    <w:rsid w:val="0040592E"/>
    <w:rsid w:val="00410391"/>
    <w:rsid w:val="004105EB"/>
    <w:rsid w:val="004112F3"/>
    <w:rsid w:val="00411CA2"/>
    <w:rsid w:val="0041291C"/>
    <w:rsid w:val="00413664"/>
    <w:rsid w:val="00414806"/>
    <w:rsid w:val="00416AF7"/>
    <w:rsid w:val="004259F3"/>
    <w:rsid w:val="00432CDF"/>
    <w:rsid w:val="00437A91"/>
    <w:rsid w:val="00446550"/>
    <w:rsid w:val="00450F39"/>
    <w:rsid w:val="00452A32"/>
    <w:rsid w:val="00452BEE"/>
    <w:rsid w:val="0045635E"/>
    <w:rsid w:val="0046049E"/>
    <w:rsid w:val="00460B6B"/>
    <w:rsid w:val="00461D63"/>
    <w:rsid w:val="00463A27"/>
    <w:rsid w:val="004650F7"/>
    <w:rsid w:val="004708FB"/>
    <w:rsid w:val="00484C63"/>
    <w:rsid w:val="004938A0"/>
    <w:rsid w:val="0049404D"/>
    <w:rsid w:val="004B2FA9"/>
    <w:rsid w:val="004B457B"/>
    <w:rsid w:val="004B6082"/>
    <w:rsid w:val="004B6C4A"/>
    <w:rsid w:val="004B6EA9"/>
    <w:rsid w:val="004C0B08"/>
    <w:rsid w:val="004C3A71"/>
    <w:rsid w:val="004D0B6D"/>
    <w:rsid w:val="004D3D46"/>
    <w:rsid w:val="004D4B42"/>
    <w:rsid w:val="004D6479"/>
    <w:rsid w:val="004D71EB"/>
    <w:rsid w:val="004E4523"/>
    <w:rsid w:val="004E55B8"/>
    <w:rsid w:val="004E6FC2"/>
    <w:rsid w:val="004F2298"/>
    <w:rsid w:val="004F246D"/>
    <w:rsid w:val="004F2A47"/>
    <w:rsid w:val="004F316C"/>
    <w:rsid w:val="004F44B2"/>
    <w:rsid w:val="004F5F74"/>
    <w:rsid w:val="00507015"/>
    <w:rsid w:val="00507DF5"/>
    <w:rsid w:val="00514F3D"/>
    <w:rsid w:val="00516F12"/>
    <w:rsid w:val="0053796D"/>
    <w:rsid w:val="0054087F"/>
    <w:rsid w:val="00541B28"/>
    <w:rsid w:val="00542947"/>
    <w:rsid w:val="0054798A"/>
    <w:rsid w:val="00554BFE"/>
    <w:rsid w:val="0055582A"/>
    <w:rsid w:val="00556867"/>
    <w:rsid w:val="0056130B"/>
    <w:rsid w:val="00562FE0"/>
    <w:rsid w:val="00567084"/>
    <w:rsid w:val="00575F61"/>
    <w:rsid w:val="0058221A"/>
    <w:rsid w:val="00585A09"/>
    <w:rsid w:val="00590524"/>
    <w:rsid w:val="00590F36"/>
    <w:rsid w:val="00596440"/>
    <w:rsid w:val="005968FA"/>
    <w:rsid w:val="005A08E9"/>
    <w:rsid w:val="005A3256"/>
    <w:rsid w:val="005A4801"/>
    <w:rsid w:val="005A6197"/>
    <w:rsid w:val="005B4433"/>
    <w:rsid w:val="005B68F5"/>
    <w:rsid w:val="005B696E"/>
    <w:rsid w:val="005C0560"/>
    <w:rsid w:val="005C1B79"/>
    <w:rsid w:val="005C2BB4"/>
    <w:rsid w:val="005D00D8"/>
    <w:rsid w:val="005D3B7C"/>
    <w:rsid w:val="005E1C41"/>
    <w:rsid w:val="005F018F"/>
    <w:rsid w:val="005F240A"/>
    <w:rsid w:val="005F34F5"/>
    <w:rsid w:val="006007B9"/>
    <w:rsid w:val="00603139"/>
    <w:rsid w:val="0062488E"/>
    <w:rsid w:val="006257AA"/>
    <w:rsid w:val="00637EAD"/>
    <w:rsid w:val="0064188F"/>
    <w:rsid w:val="006423BA"/>
    <w:rsid w:val="00643F9C"/>
    <w:rsid w:val="00645402"/>
    <w:rsid w:val="00646EBE"/>
    <w:rsid w:val="00653163"/>
    <w:rsid w:val="006601EA"/>
    <w:rsid w:val="00663DD9"/>
    <w:rsid w:val="00665812"/>
    <w:rsid w:val="00670E54"/>
    <w:rsid w:val="006767CC"/>
    <w:rsid w:val="00676B51"/>
    <w:rsid w:val="006818BB"/>
    <w:rsid w:val="00686D81"/>
    <w:rsid w:val="0069050B"/>
    <w:rsid w:val="006A3805"/>
    <w:rsid w:val="006B2684"/>
    <w:rsid w:val="006B56AF"/>
    <w:rsid w:val="006C0617"/>
    <w:rsid w:val="006C1BB5"/>
    <w:rsid w:val="006C4530"/>
    <w:rsid w:val="006D06C3"/>
    <w:rsid w:val="006D0A31"/>
    <w:rsid w:val="006E149D"/>
    <w:rsid w:val="006E456F"/>
    <w:rsid w:val="006F2CB8"/>
    <w:rsid w:val="006F4D4D"/>
    <w:rsid w:val="007076FC"/>
    <w:rsid w:val="007132B7"/>
    <w:rsid w:val="0071337D"/>
    <w:rsid w:val="0071506D"/>
    <w:rsid w:val="00715EF1"/>
    <w:rsid w:val="00721C22"/>
    <w:rsid w:val="00722B52"/>
    <w:rsid w:val="00732D3B"/>
    <w:rsid w:val="00734AE8"/>
    <w:rsid w:val="00735466"/>
    <w:rsid w:val="0073647A"/>
    <w:rsid w:val="00740251"/>
    <w:rsid w:val="007407B8"/>
    <w:rsid w:val="00743870"/>
    <w:rsid w:val="00751619"/>
    <w:rsid w:val="0076191B"/>
    <w:rsid w:val="00761AA6"/>
    <w:rsid w:val="00762D8D"/>
    <w:rsid w:val="0076355E"/>
    <w:rsid w:val="007837B5"/>
    <w:rsid w:val="0079067E"/>
    <w:rsid w:val="007916F0"/>
    <w:rsid w:val="0079246C"/>
    <w:rsid w:val="00797063"/>
    <w:rsid w:val="007A5720"/>
    <w:rsid w:val="007A7FC7"/>
    <w:rsid w:val="007B0048"/>
    <w:rsid w:val="007C17A9"/>
    <w:rsid w:val="007C5F35"/>
    <w:rsid w:val="007C6BE3"/>
    <w:rsid w:val="007D295E"/>
    <w:rsid w:val="007E0BA1"/>
    <w:rsid w:val="007E1C23"/>
    <w:rsid w:val="007E4BB1"/>
    <w:rsid w:val="007E68EB"/>
    <w:rsid w:val="007F0C94"/>
    <w:rsid w:val="007F0DC3"/>
    <w:rsid w:val="007F17C6"/>
    <w:rsid w:val="007F2548"/>
    <w:rsid w:val="00811B28"/>
    <w:rsid w:val="0082138B"/>
    <w:rsid w:val="008315C6"/>
    <w:rsid w:val="00837BAA"/>
    <w:rsid w:val="00841B58"/>
    <w:rsid w:val="0084291C"/>
    <w:rsid w:val="008458D3"/>
    <w:rsid w:val="00846525"/>
    <w:rsid w:val="008515BA"/>
    <w:rsid w:val="00894F3E"/>
    <w:rsid w:val="00895DAA"/>
    <w:rsid w:val="00895DCB"/>
    <w:rsid w:val="0089771C"/>
    <w:rsid w:val="008A2241"/>
    <w:rsid w:val="008A4E1A"/>
    <w:rsid w:val="008A4E47"/>
    <w:rsid w:val="008A5C55"/>
    <w:rsid w:val="008B5B00"/>
    <w:rsid w:val="008B71D7"/>
    <w:rsid w:val="008C1929"/>
    <w:rsid w:val="008C607D"/>
    <w:rsid w:val="008C64A4"/>
    <w:rsid w:val="008D0DD4"/>
    <w:rsid w:val="008D20F6"/>
    <w:rsid w:val="008D2D18"/>
    <w:rsid w:val="008E60FE"/>
    <w:rsid w:val="008F1E85"/>
    <w:rsid w:val="008F402B"/>
    <w:rsid w:val="008F48A3"/>
    <w:rsid w:val="008F7937"/>
    <w:rsid w:val="0090310E"/>
    <w:rsid w:val="00905BD4"/>
    <w:rsid w:val="009145CD"/>
    <w:rsid w:val="00917624"/>
    <w:rsid w:val="009264E4"/>
    <w:rsid w:val="00931E3C"/>
    <w:rsid w:val="00931F46"/>
    <w:rsid w:val="009352FF"/>
    <w:rsid w:val="0094058D"/>
    <w:rsid w:val="00941250"/>
    <w:rsid w:val="00941C71"/>
    <w:rsid w:val="00942190"/>
    <w:rsid w:val="009526EA"/>
    <w:rsid w:val="00952FD8"/>
    <w:rsid w:val="0096200D"/>
    <w:rsid w:val="00966D1C"/>
    <w:rsid w:val="00973349"/>
    <w:rsid w:val="00980478"/>
    <w:rsid w:val="00984194"/>
    <w:rsid w:val="00985519"/>
    <w:rsid w:val="00987E92"/>
    <w:rsid w:val="009952EC"/>
    <w:rsid w:val="00995E76"/>
    <w:rsid w:val="009A2625"/>
    <w:rsid w:val="009A36CE"/>
    <w:rsid w:val="009A6C4E"/>
    <w:rsid w:val="009A6D79"/>
    <w:rsid w:val="009B1E04"/>
    <w:rsid w:val="009B672F"/>
    <w:rsid w:val="009D0E0A"/>
    <w:rsid w:val="009D2512"/>
    <w:rsid w:val="009D326C"/>
    <w:rsid w:val="009D3340"/>
    <w:rsid w:val="009D56F6"/>
    <w:rsid w:val="009E3D49"/>
    <w:rsid w:val="009F2CF8"/>
    <w:rsid w:val="009F3EA4"/>
    <w:rsid w:val="00A00D07"/>
    <w:rsid w:val="00A04771"/>
    <w:rsid w:val="00A12C4B"/>
    <w:rsid w:val="00A24667"/>
    <w:rsid w:val="00A323F6"/>
    <w:rsid w:val="00A37269"/>
    <w:rsid w:val="00A53096"/>
    <w:rsid w:val="00A57356"/>
    <w:rsid w:val="00A62689"/>
    <w:rsid w:val="00A6502E"/>
    <w:rsid w:val="00A71733"/>
    <w:rsid w:val="00A73FB4"/>
    <w:rsid w:val="00A77E12"/>
    <w:rsid w:val="00A80F75"/>
    <w:rsid w:val="00A82902"/>
    <w:rsid w:val="00A830F6"/>
    <w:rsid w:val="00A8384A"/>
    <w:rsid w:val="00A83AEF"/>
    <w:rsid w:val="00A83E52"/>
    <w:rsid w:val="00A84251"/>
    <w:rsid w:val="00A8445A"/>
    <w:rsid w:val="00A91B5F"/>
    <w:rsid w:val="00A942AD"/>
    <w:rsid w:val="00AB0E81"/>
    <w:rsid w:val="00AB128F"/>
    <w:rsid w:val="00AB375B"/>
    <w:rsid w:val="00AC15B3"/>
    <w:rsid w:val="00AC16EF"/>
    <w:rsid w:val="00AC2718"/>
    <w:rsid w:val="00AC7B6E"/>
    <w:rsid w:val="00AD3478"/>
    <w:rsid w:val="00AD5249"/>
    <w:rsid w:val="00AD5693"/>
    <w:rsid w:val="00AD7BFB"/>
    <w:rsid w:val="00AE6E14"/>
    <w:rsid w:val="00AE79B8"/>
    <w:rsid w:val="00AF16BF"/>
    <w:rsid w:val="00AF1A3A"/>
    <w:rsid w:val="00AF374E"/>
    <w:rsid w:val="00AF5D2B"/>
    <w:rsid w:val="00AF76F2"/>
    <w:rsid w:val="00B06287"/>
    <w:rsid w:val="00B1292C"/>
    <w:rsid w:val="00B17E7C"/>
    <w:rsid w:val="00B22D6E"/>
    <w:rsid w:val="00B2654D"/>
    <w:rsid w:val="00B26564"/>
    <w:rsid w:val="00B27234"/>
    <w:rsid w:val="00B31597"/>
    <w:rsid w:val="00B378E0"/>
    <w:rsid w:val="00B37EA1"/>
    <w:rsid w:val="00B40C53"/>
    <w:rsid w:val="00B473D7"/>
    <w:rsid w:val="00B5058F"/>
    <w:rsid w:val="00B5481B"/>
    <w:rsid w:val="00B63972"/>
    <w:rsid w:val="00B65101"/>
    <w:rsid w:val="00B6546A"/>
    <w:rsid w:val="00B65C6B"/>
    <w:rsid w:val="00B677B9"/>
    <w:rsid w:val="00B760C2"/>
    <w:rsid w:val="00B773E3"/>
    <w:rsid w:val="00B93E9E"/>
    <w:rsid w:val="00B970A4"/>
    <w:rsid w:val="00BA6B5A"/>
    <w:rsid w:val="00BB4AF7"/>
    <w:rsid w:val="00BB4BCC"/>
    <w:rsid w:val="00BC0136"/>
    <w:rsid w:val="00BC3720"/>
    <w:rsid w:val="00BC579E"/>
    <w:rsid w:val="00BC6D60"/>
    <w:rsid w:val="00BD1D0F"/>
    <w:rsid w:val="00BD38B6"/>
    <w:rsid w:val="00BD4379"/>
    <w:rsid w:val="00BE0116"/>
    <w:rsid w:val="00BF4612"/>
    <w:rsid w:val="00BF662A"/>
    <w:rsid w:val="00C17EBF"/>
    <w:rsid w:val="00C248A4"/>
    <w:rsid w:val="00C24959"/>
    <w:rsid w:val="00C24A20"/>
    <w:rsid w:val="00C25475"/>
    <w:rsid w:val="00C2584F"/>
    <w:rsid w:val="00C26495"/>
    <w:rsid w:val="00C30EDA"/>
    <w:rsid w:val="00C3197B"/>
    <w:rsid w:val="00C3257A"/>
    <w:rsid w:val="00C32B99"/>
    <w:rsid w:val="00C35BFD"/>
    <w:rsid w:val="00C36238"/>
    <w:rsid w:val="00C42605"/>
    <w:rsid w:val="00C5182E"/>
    <w:rsid w:val="00C561E8"/>
    <w:rsid w:val="00C566E7"/>
    <w:rsid w:val="00C61501"/>
    <w:rsid w:val="00C739CD"/>
    <w:rsid w:val="00C80F7B"/>
    <w:rsid w:val="00C84946"/>
    <w:rsid w:val="00C9509A"/>
    <w:rsid w:val="00CA2EC3"/>
    <w:rsid w:val="00CB7652"/>
    <w:rsid w:val="00CC01E0"/>
    <w:rsid w:val="00CC5062"/>
    <w:rsid w:val="00CC74AF"/>
    <w:rsid w:val="00CD4C94"/>
    <w:rsid w:val="00CD5D3D"/>
    <w:rsid w:val="00CD6189"/>
    <w:rsid w:val="00CF272E"/>
    <w:rsid w:val="00CF3D13"/>
    <w:rsid w:val="00D000F2"/>
    <w:rsid w:val="00D04A38"/>
    <w:rsid w:val="00D063AB"/>
    <w:rsid w:val="00D113D2"/>
    <w:rsid w:val="00D11406"/>
    <w:rsid w:val="00D1270C"/>
    <w:rsid w:val="00D23FD1"/>
    <w:rsid w:val="00D30850"/>
    <w:rsid w:val="00D439E4"/>
    <w:rsid w:val="00D54CBC"/>
    <w:rsid w:val="00D57101"/>
    <w:rsid w:val="00D5759C"/>
    <w:rsid w:val="00D76988"/>
    <w:rsid w:val="00D82FF4"/>
    <w:rsid w:val="00D85BCC"/>
    <w:rsid w:val="00D86F81"/>
    <w:rsid w:val="00D9565D"/>
    <w:rsid w:val="00DA63BF"/>
    <w:rsid w:val="00DB3AE7"/>
    <w:rsid w:val="00DB5385"/>
    <w:rsid w:val="00DC3FAA"/>
    <w:rsid w:val="00DE5F75"/>
    <w:rsid w:val="00DF2AB4"/>
    <w:rsid w:val="00DF5F7A"/>
    <w:rsid w:val="00DF7D71"/>
    <w:rsid w:val="00E03FA0"/>
    <w:rsid w:val="00E104A6"/>
    <w:rsid w:val="00E1380C"/>
    <w:rsid w:val="00E13D9E"/>
    <w:rsid w:val="00E149BA"/>
    <w:rsid w:val="00E178A5"/>
    <w:rsid w:val="00E25E37"/>
    <w:rsid w:val="00E30E20"/>
    <w:rsid w:val="00E31BEB"/>
    <w:rsid w:val="00E40EA8"/>
    <w:rsid w:val="00E417E7"/>
    <w:rsid w:val="00E42D33"/>
    <w:rsid w:val="00E47110"/>
    <w:rsid w:val="00E47A90"/>
    <w:rsid w:val="00E5394D"/>
    <w:rsid w:val="00E60ADD"/>
    <w:rsid w:val="00E657C4"/>
    <w:rsid w:val="00E72628"/>
    <w:rsid w:val="00E776DF"/>
    <w:rsid w:val="00E82CA0"/>
    <w:rsid w:val="00E84717"/>
    <w:rsid w:val="00E91404"/>
    <w:rsid w:val="00EA0E1D"/>
    <w:rsid w:val="00EA1A47"/>
    <w:rsid w:val="00EA7401"/>
    <w:rsid w:val="00EB3C01"/>
    <w:rsid w:val="00EB6FE9"/>
    <w:rsid w:val="00EB788E"/>
    <w:rsid w:val="00EC1E30"/>
    <w:rsid w:val="00EC5297"/>
    <w:rsid w:val="00ED15F8"/>
    <w:rsid w:val="00ED5BC5"/>
    <w:rsid w:val="00ED5F12"/>
    <w:rsid w:val="00EE0E9F"/>
    <w:rsid w:val="00EE1E18"/>
    <w:rsid w:val="00EE3FF3"/>
    <w:rsid w:val="00EE7872"/>
    <w:rsid w:val="00EF173F"/>
    <w:rsid w:val="00F15938"/>
    <w:rsid w:val="00F20EFB"/>
    <w:rsid w:val="00F2190E"/>
    <w:rsid w:val="00F43EA9"/>
    <w:rsid w:val="00F45FBC"/>
    <w:rsid w:val="00F505BB"/>
    <w:rsid w:val="00F63660"/>
    <w:rsid w:val="00F715B3"/>
    <w:rsid w:val="00F74BC1"/>
    <w:rsid w:val="00F75E11"/>
    <w:rsid w:val="00F94056"/>
    <w:rsid w:val="00F94708"/>
    <w:rsid w:val="00FA3246"/>
    <w:rsid w:val="00FA7329"/>
    <w:rsid w:val="00FA7CAF"/>
    <w:rsid w:val="00FC1554"/>
    <w:rsid w:val="00FD1A72"/>
    <w:rsid w:val="00FD264E"/>
    <w:rsid w:val="00FD2F3B"/>
    <w:rsid w:val="00FD320C"/>
    <w:rsid w:val="00FD651C"/>
    <w:rsid w:val="00FF6225"/>
    <w:rsid w:val="00FF62DA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6A20DB86"/>
  <w15:chartTrackingRefBased/>
  <w15:docId w15:val="{9BC1B0E6-07D6-41F5-AB4D-28784997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HTML Preformatted" w:semiHidden="1" w:unhideWhenUsed="1"/>
    <w:lsdException w:name="HTML Variable" w:uiPriority="99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aliases w:val="Text ZsNH"/>
    <w:next w:val="slovannadpisZsnH"/>
    <w:qFormat/>
    <w:rsid w:val="00CF272E"/>
    <w:pPr>
      <w:jc w:val="both"/>
    </w:pPr>
    <w:rPr>
      <w:rFonts w:ascii="Arial" w:eastAsiaTheme="minorHAnsi" w:hAnsi="Arial" w:cstheme="minorBidi"/>
      <w:szCs w:val="22"/>
      <w:lang w:eastAsia="en-US"/>
    </w:rPr>
  </w:style>
  <w:style w:type="paragraph" w:styleId="Nadpis1">
    <w:name w:val="heading 1"/>
    <w:basedOn w:val="Normlny"/>
    <w:next w:val="Normlny"/>
    <w:qFormat/>
    <w:rsid w:val="007F0C94"/>
    <w:pPr>
      <w:numPr>
        <w:numId w:val="3"/>
      </w:numPr>
      <w:spacing w:before="240"/>
      <w:outlineLvl w:val="0"/>
    </w:pPr>
    <w:rPr>
      <w:b/>
      <w:sz w:val="28"/>
    </w:rPr>
  </w:style>
  <w:style w:type="paragraph" w:styleId="Nadpis2">
    <w:name w:val="heading 2"/>
    <w:basedOn w:val="Normlny"/>
    <w:next w:val="Normlny"/>
    <w:link w:val="Nadpis2Char"/>
    <w:qFormat/>
    <w:rsid w:val="007F0C94"/>
    <w:pPr>
      <w:numPr>
        <w:ilvl w:val="1"/>
        <w:numId w:val="3"/>
      </w:numPr>
      <w:spacing w:before="120"/>
      <w:outlineLvl w:val="1"/>
    </w:pPr>
    <w:rPr>
      <w:b/>
      <w:sz w:val="24"/>
    </w:rPr>
  </w:style>
  <w:style w:type="paragraph" w:styleId="Nadpis3">
    <w:name w:val="heading 3"/>
    <w:basedOn w:val="Normlny"/>
    <w:next w:val="Normlny"/>
    <w:qFormat/>
    <w:pPr>
      <w:numPr>
        <w:ilvl w:val="2"/>
        <w:numId w:val="3"/>
      </w:numPr>
      <w:outlineLvl w:val="2"/>
    </w:pPr>
    <w:rPr>
      <w:b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0F312A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0F312A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0F312A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0F312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0F312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0F312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sozarkami">
    <w:name w:val="Normal Indent"/>
    <w:basedOn w:val="Normlny"/>
    <w:pPr>
      <w:ind w:left="720"/>
    </w:pPr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customStyle="1" w:styleId="Hypertextovprepojenie1">
    <w:name w:val="Hypertextové prepojenie1"/>
    <w:rsid w:val="00E60ADD"/>
    <w:rPr>
      <w:rFonts w:ascii="Arial" w:hAnsi="Arial"/>
      <w:color w:val="0000FF"/>
      <w:sz w:val="20"/>
      <w:u w:val="single"/>
    </w:rPr>
  </w:style>
  <w:style w:type="character" w:styleId="slostrany">
    <w:name w:val="page number"/>
    <w:basedOn w:val="Predvolenpsmoodseku"/>
    <w:rsid w:val="00E60ADD"/>
    <w:rPr>
      <w:rFonts w:ascii="Arial" w:hAnsi="Arial"/>
      <w:sz w:val="20"/>
    </w:rPr>
  </w:style>
  <w:style w:type="paragraph" w:styleId="Textbubliny">
    <w:name w:val="Balloon Text"/>
    <w:basedOn w:val="Normlny"/>
    <w:link w:val="TextbublinyChar"/>
    <w:rsid w:val="00E60ADD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E60ADD"/>
    <w:rPr>
      <w:rFonts w:ascii="Arial" w:hAnsi="Arial" w:cs="Tahoma"/>
      <w:sz w:val="16"/>
      <w:szCs w:val="16"/>
      <w:lang w:eastAsia="cs-CZ"/>
    </w:rPr>
  </w:style>
  <w:style w:type="paragraph" w:customStyle="1" w:styleId="Zkladntext21">
    <w:name w:val="Základný text 21"/>
    <w:basedOn w:val="Normlny"/>
    <w:rsid w:val="006601EA"/>
    <w:pPr>
      <w:tabs>
        <w:tab w:val="left" w:pos="-709"/>
      </w:tabs>
      <w:spacing w:before="1" w:after="1"/>
      <w:ind w:right="-710" w:firstLine="1"/>
      <w:jc w:val="left"/>
    </w:pPr>
    <w:rPr>
      <w:color w:val="000000"/>
      <w:spacing w:val="10"/>
      <w:sz w:val="18"/>
      <w:lang w:eastAsia="sk-SK"/>
    </w:rPr>
  </w:style>
  <w:style w:type="paragraph" w:customStyle="1" w:styleId="slovannadpisZsnH">
    <w:name w:val="Číslovaný nadpis ZsnH"/>
    <w:basedOn w:val="Pokraovaniezoznamu"/>
    <w:autoRedefine/>
    <w:qFormat/>
    <w:rsid w:val="00397F9F"/>
    <w:pPr>
      <w:framePr w:hSpace="141" w:wrap="around" w:vAnchor="text" w:hAnchor="margin" w:y="63"/>
      <w:autoSpaceDE w:val="0"/>
      <w:autoSpaceDN w:val="0"/>
      <w:adjustRightInd w:val="0"/>
      <w:spacing w:before="80" w:after="80"/>
      <w:ind w:left="0"/>
      <w:contextualSpacing w:val="0"/>
    </w:pPr>
    <w:rPr>
      <w:rFonts w:cs="Arial"/>
      <w:bCs/>
      <w:sz w:val="22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0333A7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unhideWhenUsed/>
    <w:rsid w:val="000333A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333A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333A7"/>
    <w:rPr>
      <w:rFonts w:eastAsiaTheme="minorHAnsi" w:cstheme="minorBidi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0333A7"/>
    <w:rPr>
      <w:color w:val="0563C1" w:themeColor="hyperlink"/>
      <w:u w:val="single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0333A7"/>
    <w:rPr>
      <w:rFonts w:eastAsiaTheme="minorHAnsi" w:cstheme="minorBidi"/>
      <w:sz w:val="23"/>
      <w:szCs w:val="22"/>
      <w:lang w:eastAsia="en-US"/>
    </w:rPr>
  </w:style>
  <w:style w:type="paragraph" w:styleId="Pokraovaniezoznamu">
    <w:name w:val="List Continue"/>
    <w:basedOn w:val="Normlny"/>
    <w:rsid w:val="000333A7"/>
    <w:pPr>
      <w:spacing w:after="120"/>
      <w:ind w:left="283"/>
      <w:contextualSpacing/>
    </w:pPr>
  </w:style>
  <w:style w:type="table" w:styleId="Mriekatabuky">
    <w:name w:val="Table Grid"/>
    <w:basedOn w:val="Normlnatabuka"/>
    <w:uiPriority w:val="39"/>
    <w:rsid w:val="000333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unhideWhenUsed/>
    <w:rsid w:val="000333A7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0333A7"/>
    <w:rPr>
      <w:rFonts w:ascii="Consolas" w:eastAsiaTheme="minorHAnsi" w:hAnsi="Consolas" w:cstheme="minorBidi"/>
      <w:sz w:val="21"/>
      <w:szCs w:val="21"/>
      <w:lang w:eastAsia="en-US"/>
    </w:rPr>
  </w:style>
  <w:style w:type="table" w:customStyle="1" w:styleId="TableGrid">
    <w:name w:val="TableGrid"/>
    <w:rsid w:val="000333A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Predvolenpsmoodseku"/>
    <w:link w:val="Nadpis4"/>
    <w:semiHidden/>
    <w:rsid w:val="000F312A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en-US"/>
    </w:rPr>
  </w:style>
  <w:style w:type="character" w:customStyle="1" w:styleId="Nadpis5Char">
    <w:name w:val="Nadpis 5 Char"/>
    <w:basedOn w:val="Predvolenpsmoodseku"/>
    <w:link w:val="Nadpis5"/>
    <w:semiHidden/>
    <w:rsid w:val="000F312A"/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customStyle="1" w:styleId="Nadpis6Char">
    <w:name w:val="Nadpis 6 Char"/>
    <w:basedOn w:val="Predvolenpsmoodseku"/>
    <w:link w:val="Nadpis6"/>
    <w:semiHidden/>
    <w:rsid w:val="000F312A"/>
    <w:rPr>
      <w:rFonts w:asciiTheme="majorHAnsi" w:eastAsiaTheme="majorEastAsia" w:hAnsiTheme="majorHAnsi" w:cstheme="majorBidi"/>
      <w:color w:val="1F4D78" w:themeColor="accent1" w:themeShade="7F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semiHidden/>
    <w:rsid w:val="000F312A"/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en-US"/>
    </w:rPr>
  </w:style>
  <w:style w:type="character" w:customStyle="1" w:styleId="Nadpis8Char">
    <w:name w:val="Nadpis 8 Char"/>
    <w:basedOn w:val="Predvolenpsmoodseku"/>
    <w:link w:val="Nadpis8"/>
    <w:semiHidden/>
    <w:rsid w:val="000F31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Predvolenpsmoodseku"/>
    <w:link w:val="Nadpis9"/>
    <w:semiHidden/>
    <w:rsid w:val="000F31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D1A72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4E4523"/>
    <w:rPr>
      <w:rFonts w:eastAsia="Times New Roman" w:cs="Times New Roman"/>
      <w:sz w:val="22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4523"/>
    <w:rPr>
      <w:rFonts w:ascii="Arial" w:hAnsi="Arial"/>
      <w:sz w:val="22"/>
    </w:rPr>
  </w:style>
  <w:style w:type="paragraph" w:styleId="Zarkazkladnhotextu">
    <w:name w:val="Body Text Indent"/>
    <w:basedOn w:val="Normlny"/>
    <w:link w:val="ZarkazkladnhotextuChar"/>
    <w:rsid w:val="0041291C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1291C"/>
    <w:rPr>
      <w:rFonts w:eastAsiaTheme="minorHAnsi" w:cstheme="minorBidi"/>
      <w:sz w:val="23"/>
      <w:szCs w:val="22"/>
      <w:lang w:eastAsia="en-US"/>
    </w:rPr>
  </w:style>
  <w:style w:type="paragraph" w:styleId="Zarkazkladnhotextu2">
    <w:name w:val="Body Text Indent 2"/>
    <w:basedOn w:val="Normlny"/>
    <w:link w:val="Zarkazkladnhotextu2Char"/>
    <w:rsid w:val="0041291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1291C"/>
    <w:rPr>
      <w:rFonts w:eastAsiaTheme="minorHAnsi" w:cstheme="minorBidi"/>
      <w:sz w:val="23"/>
      <w:szCs w:val="22"/>
      <w:lang w:eastAsia="en-US"/>
    </w:rPr>
  </w:style>
  <w:style w:type="character" w:customStyle="1" w:styleId="HlavikaChar">
    <w:name w:val="Hlavička Char"/>
    <w:link w:val="Hlavika"/>
    <w:rsid w:val="0041291C"/>
    <w:rPr>
      <w:rFonts w:eastAsiaTheme="minorHAnsi" w:cstheme="minorBidi"/>
      <w:sz w:val="23"/>
      <w:szCs w:val="22"/>
      <w:lang w:eastAsia="en-US"/>
    </w:rPr>
  </w:style>
  <w:style w:type="paragraph" w:customStyle="1" w:styleId="Paragraph1">
    <w:name w:val="Paragraph1"/>
    <w:basedOn w:val="Normlny"/>
    <w:rsid w:val="0041291C"/>
    <w:pPr>
      <w:widowControl w:val="0"/>
      <w:overflowPunct w:val="0"/>
      <w:autoSpaceDE w:val="0"/>
      <w:autoSpaceDN w:val="0"/>
      <w:adjustRightInd w:val="0"/>
      <w:spacing w:before="80"/>
      <w:textAlignment w:val="baseline"/>
    </w:pPr>
    <w:rPr>
      <w:rFonts w:eastAsia="Times New Roman" w:cs="Times New Roman"/>
      <w:szCs w:val="20"/>
      <w:lang w:val="en-US" w:eastAsia="sk-SK"/>
    </w:rPr>
  </w:style>
  <w:style w:type="character" w:customStyle="1" w:styleId="ra">
    <w:name w:val="ra"/>
    <w:rsid w:val="0041291C"/>
  </w:style>
  <w:style w:type="paragraph" w:customStyle="1" w:styleId="Default">
    <w:name w:val="Default"/>
    <w:rsid w:val="00F159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AC2718"/>
    <w:rPr>
      <w:rFonts w:eastAsiaTheme="minorHAnsi" w:cstheme="minorBidi"/>
      <w:sz w:val="23"/>
      <w:szCs w:val="22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C2BB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5C2BB4"/>
    <w:rPr>
      <w:rFonts w:ascii="Arial" w:eastAsiaTheme="minorHAnsi" w:hAnsi="Arial" w:cstheme="minorBidi"/>
      <w:b/>
      <w:bCs/>
      <w:lang w:eastAsia="en-US"/>
    </w:rPr>
  </w:style>
  <w:style w:type="character" w:styleId="Vrazn">
    <w:name w:val="Strong"/>
    <w:basedOn w:val="Predvolenpsmoodseku"/>
    <w:uiPriority w:val="22"/>
    <w:qFormat/>
    <w:rsid w:val="00B6546A"/>
    <w:rPr>
      <w:b/>
      <w:bCs/>
    </w:rPr>
  </w:style>
  <w:style w:type="character" w:styleId="PremennHTML">
    <w:name w:val="HTML Variable"/>
    <w:basedOn w:val="Predvolenpsmoodseku"/>
    <w:uiPriority w:val="99"/>
    <w:unhideWhenUsed/>
    <w:rsid w:val="00995E76"/>
    <w:rPr>
      <w:i/>
      <w:iCs/>
    </w:rPr>
  </w:style>
  <w:style w:type="character" w:styleId="Zvraznenie">
    <w:name w:val="Emphasis"/>
    <w:basedOn w:val="Predvolenpsmoodseku"/>
    <w:uiPriority w:val="20"/>
    <w:qFormat/>
    <w:rsid w:val="00376886"/>
    <w:rPr>
      <w:b/>
      <w:bCs/>
      <w:i w:val="0"/>
      <w:iCs w:val="0"/>
    </w:rPr>
  </w:style>
  <w:style w:type="character" w:customStyle="1" w:styleId="st1">
    <w:name w:val="st1"/>
    <w:basedOn w:val="Predvolenpsmoodseku"/>
    <w:rsid w:val="00376886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A7329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C17EBF"/>
    <w:rPr>
      <w:rFonts w:ascii="Arial" w:eastAsiaTheme="minorHAnsi" w:hAnsi="Arial" w:cstheme="minorBidi"/>
      <w:b/>
      <w:sz w:val="24"/>
      <w:szCs w:val="22"/>
      <w:lang w:eastAsia="en-US"/>
    </w:rPr>
  </w:style>
  <w:style w:type="paragraph" w:styleId="Bezriadkovania">
    <w:name w:val="No Spacing"/>
    <w:uiPriority w:val="1"/>
    <w:qFormat/>
    <w:rsid w:val="00E178A5"/>
    <w:pPr>
      <w:jc w:val="both"/>
    </w:pPr>
    <w:rPr>
      <w:rFonts w:ascii="Arial" w:eastAsiaTheme="minorHAnsi" w:hAnsi="Arial" w:cstheme="minorBidi"/>
      <w:szCs w:val="22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CD4C94"/>
    <w:rPr>
      <w:color w:val="605E5C"/>
      <w:shd w:val="clear" w:color="auto" w:fill="E1DFDD"/>
    </w:rPr>
  </w:style>
  <w:style w:type="character" w:customStyle="1" w:styleId="h1a2">
    <w:name w:val="h1a2"/>
    <w:basedOn w:val="Predvolenpsmoodseku"/>
    <w:rsid w:val="009D326C"/>
    <w:rPr>
      <w:vanish w:val="0"/>
      <w:webHidden w:val="0"/>
      <w:sz w:val="24"/>
      <w:szCs w:val="24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fera.sk\dfs\SferaDokumentacia\Vseobecne_03\HlavickovyPapier_03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AAA1D-CFD4-4FA5-8FC3-B72EE7C60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HlavickovyPapier_03.dotx</Template>
  <TotalTime>46</TotalTime>
  <Pages>1</Pages>
  <Words>218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Hlavičkový papier</vt:lpstr>
    </vt:vector>
  </TitlesOfParts>
  <Company>sféra, a.s.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papier</dc:title>
  <dc:subject/>
  <dc:creator>Vengrinová Zuzana</dc:creator>
  <cp:keywords>Hlavičkový papier</cp:keywords>
  <dc:description>Hlavičkový papier</dc:description>
  <cp:lastModifiedBy>Vengrinová Zuzana</cp:lastModifiedBy>
  <cp:revision>17</cp:revision>
  <cp:lastPrinted>2020-02-12T07:26:00Z</cp:lastPrinted>
  <dcterms:created xsi:type="dcterms:W3CDTF">2020-03-31T14:57:00Z</dcterms:created>
  <dcterms:modified xsi:type="dcterms:W3CDTF">2023-02-28T10:54:00Z</dcterms:modified>
  <cp:category>03</cp:category>
</cp:coreProperties>
</file>