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FBD4A" w14:textId="7E0E72E4" w:rsidR="00CF3D13" w:rsidRDefault="00CF3D13" w:rsidP="00CF3D13">
      <w:pPr>
        <w:jc w:val="right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Príloha č. </w:t>
      </w:r>
      <w:r>
        <w:rPr>
          <w:rFonts w:cs="Arial"/>
          <w:sz w:val="22"/>
        </w:rPr>
        <w:t>5</w:t>
      </w:r>
      <w:r w:rsidRPr="00686D81">
        <w:rPr>
          <w:rFonts w:cs="Arial"/>
          <w:sz w:val="22"/>
        </w:rPr>
        <w:t xml:space="preserve"> k</w:t>
      </w:r>
      <w:r w:rsidR="003C2C6C">
        <w:rPr>
          <w:rFonts w:cs="Arial"/>
          <w:sz w:val="22"/>
        </w:rPr>
        <w:t> </w:t>
      </w:r>
      <w:r w:rsidRPr="00686D81">
        <w:rPr>
          <w:rFonts w:cs="Arial"/>
          <w:sz w:val="22"/>
        </w:rPr>
        <w:t>výzve</w:t>
      </w:r>
    </w:p>
    <w:p w14:paraId="55DD4A60" w14:textId="77777777" w:rsidR="003C2C6C" w:rsidRPr="003C2C6C" w:rsidRDefault="003C2C6C" w:rsidP="00397F9F">
      <w:pPr>
        <w:pStyle w:val="slovannadpisZsnH"/>
        <w:framePr w:wrap="around"/>
      </w:pPr>
    </w:p>
    <w:p w14:paraId="321A1E91" w14:textId="39C53970" w:rsidR="00CF3D13" w:rsidRPr="003C2C6C" w:rsidRDefault="00CF3D13" w:rsidP="003C2C6C">
      <w:pPr>
        <w:jc w:val="center"/>
        <w:rPr>
          <w:sz w:val="32"/>
          <w:szCs w:val="32"/>
        </w:rPr>
      </w:pPr>
      <w:r w:rsidRPr="003C2C6C">
        <w:rPr>
          <w:b/>
          <w:bCs/>
          <w:sz w:val="32"/>
          <w:szCs w:val="32"/>
        </w:rPr>
        <w:t>V</w:t>
      </w:r>
      <w:r w:rsidR="003C2C6C">
        <w:rPr>
          <w:b/>
          <w:bCs/>
          <w:sz w:val="32"/>
          <w:szCs w:val="32"/>
        </w:rPr>
        <w:t>YHLÁSENIE UCHÁDZAČA</w:t>
      </w:r>
    </w:p>
    <w:p w14:paraId="2E6D1623" w14:textId="77777777" w:rsidR="003C2C6C" w:rsidRDefault="003C2C6C" w:rsidP="00CF3D13">
      <w:pPr>
        <w:rPr>
          <w:sz w:val="22"/>
        </w:rPr>
      </w:pPr>
    </w:p>
    <w:p w14:paraId="1C93793C" w14:textId="77777777" w:rsidR="003C2C6C" w:rsidRPr="009952EC" w:rsidRDefault="003C2C6C" w:rsidP="003C2C6C">
      <w:pPr>
        <w:autoSpaceDE w:val="0"/>
        <w:autoSpaceDN w:val="0"/>
        <w:adjustRightInd w:val="0"/>
        <w:rPr>
          <w:rFonts w:eastAsia="Times New Roman" w:cs="Arial"/>
          <w:b/>
          <w:bCs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Verejné obstarávanie zákazky na predmet: </w:t>
      </w:r>
      <w:r w:rsidRPr="009952EC">
        <w:rPr>
          <w:rFonts w:eastAsia="Times New Roman" w:cs="Arial"/>
          <w:b/>
          <w:bCs/>
          <w:color w:val="000000"/>
          <w:sz w:val="22"/>
          <w:lang w:eastAsia="sk-SK"/>
        </w:rPr>
        <w:t>IKT prostriedky</w:t>
      </w:r>
    </w:p>
    <w:p w14:paraId="030466FC" w14:textId="77777777" w:rsidR="003C2C6C" w:rsidRDefault="003C2C6C" w:rsidP="00CF3D13">
      <w:pPr>
        <w:rPr>
          <w:sz w:val="22"/>
        </w:rPr>
      </w:pPr>
    </w:p>
    <w:p w14:paraId="1257B9A5" w14:textId="1960C8BA" w:rsidR="005968FA" w:rsidRPr="009952EC" w:rsidRDefault="005968FA" w:rsidP="005968FA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>(...........obchodné meno, sídlo, IČO uchádzača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 xml:space="preserve">], </w:t>
      </w:r>
      <w:r w:rsidRPr="009952EC">
        <w:rPr>
          <w:rFonts w:eastAsia="Times New Roman" w:cs="Arial"/>
          <w:color w:val="000000"/>
          <w:sz w:val="22"/>
          <w:lang w:eastAsia="sk-SK"/>
        </w:rPr>
        <w:t xml:space="preserve">zastúpený 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>[..........</w:t>
      </w: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 xml:space="preserve">meno a priezvisko osoby/osôb oprávnenej/oprávnených konať </w:t>
      </w:r>
      <w:r w:rsidR="00416AF7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>v mene</w:t>
      </w: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 xml:space="preserve"> uchádzača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>],</w:t>
      </w:r>
    </w:p>
    <w:p w14:paraId="4A79B440" w14:textId="77777777" w:rsidR="005968FA" w:rsidRPr="009952EC" w:rsidRDefault="005968FA" w:rsidP="005968FA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</w:p>
    <w:p w14:paraId="3A04D5C4" w14:textId="77777777" w:rsidR="005968FA" w:rsidRPr="009952EC" w:rsidRDefault="005968FA" w:rsidP="005968FA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ako uchádzač, ktorý predložil ponuku v tomto verejnom obstarávaní, vyhláseného na základe výzvy na predkladanie ponúk</w:t>
      </w:r>
    </w:p>
    <w:p w14:paraId="2FAA018E" w14:textId="77777777" w:rsidR="003C2C6C" w:rsidRDefault="003C2C6C" w:rsidP="00CF3D13">
      <w:pPr>
        <w:rPr>
          <w:sz w:val="22"/>
        </w:rPr>
      </w:pPr>
    </w:p>
    <w:p w14:paraId="363C2649" w14:textId="77777777" w:rsidR="003C2C6C" w:rsidRDefault="003C2C6C" w:rsidP="00CF3D13">
      <w:pPr>
        <w:rPr>
          <w:sz w:val="22"/>
        </w:rPr>
      </w:pPr>
    </w:p>
    <w:p w14:paraId="7AF8D493" w14:textId="4B0BF806" w:rsidR="00CF3D13" w:rsidRDefault="00416AF7" w:rsidP="00416AF7">
      <w:pPr>
        <w:autoSpaceDE w:val="0"/>
        <w:autoSpaceDN w:val="0"/>
        <w:adjustRightInd w:val="0"/>
        <w:jc w:val="center"/>
        <w:rPr>
          <w:rFonts w:eastAsia="Times New Roman" w:cs="Arial"/>
          <w:b/>
          <w:bCs/>
          <w:color w:val="000000"/>
          <w:sz w:val="22"/>
          <w:lang w:eastAsia="sk-SK"/>
        </w:rPr>
      </w:pPr>
      <w:r w:rsidRPr="00416AF7">
        <w:rPr>
          <w:rFonts w:eastAsia="Times New Roman" w:cs="Arial"/>
          <w:b/>
          <w:bCs/>
          <w:color w:val="000000"/>
          <w:sz w:val="22"/>
          <w:lang w:eastAsia="sk-SK"/>
        </w:rPr>
        <w:t>č</w:t>
      </w:r>
      <w:r w:rsidR="00CF3D13" w:rsidRPr="00416AF7">
        <w:rPr>
          <w:rFonts w:eastAsia="Times New Roman" w:cs="Arial"/>
          <w:b/>
          <w:bCs/>
          <w:color w:val="000000"/>
          <w:sz w:val="22"/>
          <w:lang w:eastAsia="sk-SK"/>
        </w:rPr>
        <w:t>estne vyhlasujem, že</w:t>
      </w:r>
    </w:p>
    <w:p w14:paraId="2536DE17" w14:textId="77777777" w:rsidR="00391943" w:rsidRPr="00391943" w:rsidRDefault="00391943" w:rsidP="00397F9F">
      <w:pPr>
        <w:pStyle w:val="slovannadpisZsnH"/>
        <w:framePr w:wrap="around"/>
      </w:pPr>
    </w:p>
    <w:p w14:paraId="36FFF653" w14:textId="44F2DF03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a) som oprávnený poskytovať služby na predmet zákazky a spĺňam podmienky osobného postavenia podľa § 32 ods. 1 písm. e) zákona o verejnom obstarávaní, stanovené verejným obstarávateľom,</w:t>
      </w:r>
    </w:p>
    <w:p w14:paraId="1499AFC9" w14:textId="2708D2AC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b) čestne prehlasujem, že nemám uložený zákaz účasti vo verejnom obstarávaní potvrdený konečným rozhodnutím v Slovenskej republike alebo v štáte sídla, miesta podnikania alebo obvyklého pobytu a neexistuje u mňa dôvod na vylúčenie podľa § 40 ods. 6 písm. f) zákona o</w:t>
      </w:r>
      <w:r w:rsidR="00391943">
        <w:rPr>
          <w:sz w:val="22"/>
        </w:rPr>
        <w:t> </w:t>
      </w:r>
      <w:r w:rsidRPr="00CF3D13">
        <w:rPr>
          <w:sz w:val="22"/>
        </w:rPr>
        <w:t>verejnom obstarávaní,</w:t>
      </w:r>
    </w:p>
    <w:p w14:paraId="66F97F7E" w14:textId="3A102FD5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 xml:space="preserve">c) súhlasím s podmienkami verejného obstarávania a obchodnými podmienkami uvedenými vo výzve na predloženie ponuky a v návrhu </w:t>
      </w:r>
      <w:r w:rsidR="00391943">
        <w:rPr>
          <w:sz w:val="22"/>
        </w:rPr>
        <w:t xml:space="preserve">kúpnej </w:t>
      </w:r>
      <w:r w:rsidRPr="00CF3D13">
        <w:rPr>
          <w:sz w:val="22"/>
        </w:rPr>
        <w:t xml:space="preserve">zmluvy </w:t>
      </w:r>
      <w:r w:rsidR="00391943">
        <w:rPr>
          <w:sz w:val="22"/>
        </w:rPr>
        <w:t xml:space="preserve">o </w:t>
      </w:r>
      <w:r w:rsidR="00391943">
        <w:rPr>
          <w:rFonts w:cs="Arial"/>
          <w:sz w:val="22"/>
        </w:rPr>
        <w:t>zabezpečení</w:t>
      </w:r>
      <w:r w:rsidR="00391943" w:rsidRPr="00686D81">
        <w:rPr>
          <w:rFonts w:cs="Arial"/>
          <w:sz w:val="22"/>
        </w:rPr>
        <w:t xml:space="preserve"> IKT prostriedk</w:t>
      </w:r>
      <w:r w:rsidR="00391943">
        <w:rPr>
          <w:rFonts w:cs="Arial"/>
          <w:sz w:val="22"/>
        </w:rPr>
        <w:t>ov</w:t>
      </w:r>
      <w:r w:rsidR="00391943" w:rsidRPr="00686D81">
        <w:rPr>
          <w:rFonts w:cs="Arial"/>
          <w:sz w:val="22"/>
        </w:rPr>
        <w:t xml:space="preserve"> podľa technickej špecifikácie </w:t>
      </w:r>
      <w:r w:rsidR="00391943">
        <w:rPr>
          <w:rFonts w:cs="Arial"/>
          <w:sz w:val="22"/>
        </w:rPr>
        <w:t>a poskytnutí služby</w:t>
      </w:r>
      <w:r w:rsidRPr="00CF3D13">
        <w:rPr>
          <w:sz w:val="22"/>
        </w:rPr>
        <w:t>,</w:t>
      </w:r>
    </w:p>
    <w:p w14:paraId="0C9CFDF0" w14:textId="44A1196E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d) uvedené údaje sú pravdivé a potvrdzujem úplnosť všetkých dokladov a údajov uvedených v ponuke, že sú v súlade s výzvou na predloženie ponuky a jej prílohami,</w:t>
      </w:r>
    </w:p>
    <w:p w14:paraId="7DC688A5" w14:textId="73597C41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e) v navrhovanej cene sú zohľadnené všetky potenciálne neistoty a riziká,</w:t>
      </w:r>
    </w:p>
    <w:p w14:paraId="44752571" w14:textId="4B00CE03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f) ponuka našej spoločnosti neobsahuje žiadne obmedzenia alebo výhrady, ktoré sú v rozpore s požiadavkami a podmienkami uvedenými vo výzve na predloženie ponuky,</w:t>
      </w:r>
    </w:p>
    <w:p w14:paraId="5D2A317F" w14:textId="78EC216D" w:rsidR="00CF3D13" w:rsidRPr="00CF3D13" w:rsidRDefault="00CF3D13" w:rsidP="00CF3D13">
      <w:pPr>
        <w:rPr>
          <w:sz w:val="22"/>
        </w:rPr>
      </w:pPr>
      <w:r w:rsidRPr="00CF3D13">
        <w:rPr>
          <w:sz w:val="22"/>
        </w:rPr>
        <w:t>g) som sa v plnom rozsahu oboznámil s povahou a rozsahom služieb a sú mi známe technické, kvalitatívne a iné podmienky potrebné k realizácii predmetu zákazky,</w:t>
      </w:r>
    </w:p>
    <w:p w14:paraId="36B9BFFC" w14:textId="5E4D55EF" w:rsidR="00CF3D13" w:rsidRDefault="00CF3D13" w:rsidP="00CF3D13">
      <w:pPr>
        <w:rPr>
          <w:sz w:val="22"/>
          <w:highlight w:val="yellow"/>
        </w:rPr>
      </w:pPr>
      <w:r w:rsidRPr="00CF3D13">
        <w:rPr>
          <w:sz w:val="22"/>
        </w:rPr>
        <w:t xml:space="preserve">h) disponujem potrebnými personálnymi, materiálnymi a technickými kapacitami, odbornými znalosťami na kvalitné poskytnutie </w:t>
      </w:r>
      <w:r w:rsidRPr="00391943">
        <w:rPr>
          <w:sz w:val="22"/>
        </w:rPr>
        <w:t>služieb</w:t>
      </w:r>
      <w:r w:rsidR="00391943" w:rsidRPr="00391943">
        <w:rPr>
          <w:sz w:val="22"/>
        </w:rPr>
        <w:t>.</w:t>
      </w:r>
    </w:p>
    <w:p w14:paraId="6D05FA4F" w14:textId="19609460" w:rsidR="0064188F" w:rsidRDefault="0064188F" w:rsidP="00397F9F">
      <w:pPr>
        <w:pStyle w:val="slovannadpisZsnH"/>
        <w:framePr w:wrap="around"/>
      </w:pPr>
    </w:p>
    <w:p w14:paraId="2928DB1A" w14:textId="1F6A3F14" w:rsidR="0064188F" w:rsidRDefault="0064188F" w:rsidP="00397F9F">
      <w:pPr>
        <w:pStyle w:val="slovannadpisZsnH"/>
        <w:framePr w:wrap="around"/>
      </w:pPr>
    </w:p>
    <w:p w14:paraId="348CAE4E" w14:textId="77777777" w:rsidR="00975475" w:rsidRDefault="00975475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093BE653" w14:textId="77777777" w:rsidR="00975475" w:rsidRDefault="00975475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40E9A3B0" w14:textId="77777777" w:rsidR="00975475" w:rsidRDefault="00975475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5FB8F162" w14:textId="59FFAF01" w:rsidR="0064188F" w:rsidRPr="009952EC" w:rsidRDefault="0064188F" w:rsidP="0064188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  <w:bookmarkStart w:id="0" w:name="_GoBack"/>
      <w:bookmarkEnd w:id="0"/>
      <w:r w:rsidRPr="009952EC">
        <w:rPr>
          <w:rFonts w:eastAsia="Times New Roman" w:cs="Arial"/>
          <w:color w:val="000000"/>
          <w:sz w:val="22"/>
          <w:lang w:eastAsia="sk-SK"/>
        </w:rPr>
        <w:t xml:space="preserve">V .................... dňa ..................... </w:t>
      </w:r>
    </w:p>
    <w:p w14:paraId="551131DD" w14:textId="77777777" w:rsidR="0064188F" w:rsidRPr="009952EC" w:rsidRDefault="0064188F" w:rsidP="00397F9F">
      <w:pPr>
        <w:pStyle w:val="slovannadpisZsnH"/>
        <w:framePr w:wrap="around"/>
      </w:pPr>
    </w:p>
    <w:p w14:paraId="0FB2CF65" w14:textId="77777777" w:rsidR="0064188F" w:rsidRPr="009952EC" w:rsidRDefault="0064188F" w:rsidP="00397F9F">
      <w:pPr>
        <w:pStyle w:val="slovannadpisZsnH"/>
        <w:framePr w:wrap="around"/>
      </w:pPr>
    </w:p>
    <w:p w14:paraId="59CAFC94" w14:textId="77777777" w:rsidR="0064188F" w:rsidRPr="009952EC" w:rsidRDefault="0064188F" w:rsidP="00397F9F">
      <w:pPr>
        <w:pStyle w:val="slovannadpisZsnH"/>
        <w:framePr w:wrap="around"/>
      </w:pPr>
    </w:p>
    <w:p w14:paraId="5B489E05" w14:textId="77777777" w:rsidR="0064188F" w:rsidRPr="009952EC" w:rsidRDefault="0064188F" w:rsidP="0064188F">
      <w:pPr>
        <w:autoSpaceDE w:val="0"/>
        <w:autoSpaceDN w:val="0"/>
        <w:adjustRightInd w:val="0"/>
        <w:jc w:val="righ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––––––––––––––––––––––––- </w:t>
      </w:r>
    </w:p>
    <w:p w14:paraId="0BE30102" w14:textId="77777777" w:rsidR="0064188F" w:rsidRDefault="0064188F" w:rsidP="0064188F">
      <w:pPr>
        <w:tabs>
          <w:tab w:val="center" w:pos="7513"/>
        </w:tabs>
        <w:autoSpaceDE w:val="0"/>
        <w:autoSpaceDN w:val="0"/>
        <w:adjustRightInd w:val="0"/>
        <w:jc w:val="center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ab/>
        <w:t>Meno, priezvisko, funkcia</w:t>
      </w:r>
    </w:p>
    <w:p w14:paraId="6B32FC92" w14:textId="77777777" w:rsidR="0064188F" w:rsidRDefault="0064188F" w:rsidP="0064188F">
      <w:pPr>
        <w:tabs>
          <w:tab w:val="center" w:pos="7513"/>
        </w:tabs>
        <w:autoSpaceDE w:val="0"/>
        <w:autoSpaceDN w:val="0"/>
        <w:adjustRightInd w:val="0"/>
        <w:jc w:val="center"/>
        <w:rPr>
          <w:rFonts w:eastAsia="Times New Roman" w:cs="Arial"/>
          <w:color w:val="000000"/>
          <w:sz w:val="22"/>
          <w:lang w:eastAsia="sk-SK"/>
        </w:rPr>
      </w:pPr>
      <w:r>
        <w:rPr>
          <w:rFonts w:eastAsia="Times New Roman" w:cs="Arial"/>
          <w:color w:val="000000"/>
          <w:sz w:val="22"/>
          <w:lang w:eastAsia="sk-SK"/>
        </w:rPr>
        <w:tab/>
        <w:t>p</w:t>
      </w:r>
      <w:r w:rsidRPr="004F316C">
        <w:rPr>
          <w:rFonts w:eastAsia="Times New Roman" w:cs="Arial"/>
          <w:color w:val="000000"/>
          <w:sz w:val="22"/>
          <w:lang w:eastAsia="sk-SK"/>
        </w:rPr>
        <w:t xml:space="preserve">odpis </w:t>
      </w:r>
      <w:r w:rsidRPr="0064188F">
        <w:rPr>
          <w:rFonts w:eastAsia="Times New Roman" w:cs="Arial"/>
          <w:color w:val="000000"/>
          <w:sz w:val="22"/>
          <w:lang w:eastAsia="sk-SK"/>
        </w:rPr>
        <w:t>oprávnenej osoby uchádzača</w:t>
      </w:r>
    </w:p>
    <w:p w14:paraId="1EAA5F61" w14:textId="51DD789B" w:rsidR="0064188F" w:rsidRPr="004F316C" w:rsidRDefault="0064188F" w:rsidP="0064188F">
      <w:pPr>
        <w:tabs>
          <w:tab w:val="center" w:pos="7513"/>
        </w:tabs>
        <w:autoSpaceDE w:val="0"/>
        <w:autoSpaceDN w:val="0"/>
        <w:adjustRightInd w:val="0"/>
        <w:jc w:val="center"/>
        <w:rPr>
          <w:rFonts w:eastAsia="Times New Roman" w:cs="Arial"/>
          <w:color w:val="000000"/>
          <w:sz w:val="22"/>
          <w:lang w:eastAsia="sk-SK"/>
        </w:rPr>
      </w:pPr>
      <w:r>
        <w:rPr>
          <w:rFonts w:eastAsia="Times New Roman" w:cs="Arial"/>
          <w:color w:val="000000"/>
          <w:sz w:val="22"/>
          <w:lang w:eastAsia="sk-SK"/>
        </w:rPr>
        <w:tab/>
        <w:t>odtlačok</w:t>
      </w:r>
      <w:r w:rsidRPr="004F316C">
        <w:rPr>
          <w:rFonts w:eastAsia="Times New Roman" w:cs="Arial"/>
          <w:color w:val="000000"/>
          <w:sz w:val="22"/>
          <w:lang w:eastAsia="sk-SK"/>
        </w:rPr>
        <w:t xml:space="preserve"> pečiatk</w:t>
      </w:r>
      <w:r>
        <w:rPr>
          <w:rFonts w:eastAsia="Times New Roman" w:cs="Arial"/>
          <w:color w:val="000000"/>
          <w:sz w:val="22"/>
          <w:lang w:eastAsia="sk-SK"/>
        </w:rPr>
        <w:t>y</w:t>
      </w:r>
    </w:p>
    <w:p w14:paraId="0919C1D1" w14:textId="1258050D" w:rsidR="0064188F" w:rsidRDefault="0064188F" w:rsidP="0064188F">
      <w:pPr>
        <w:jc w:val="left"/>
        <w:rPr>
          <w:sz w:val="22"/>
        </w:rPr>
      </w:pPr>
    </w:p>
    <w:sectPr w:rsidR="0064188F" w:rsidSect="004D4B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2" w:right="1418" w:bottom="142" w:left="1418" w:header="45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46EBE" w:rsidRDefault="00646EBE">
      <w:r>
        <w:separator/>
      </w:r>
    </w:p>
  </w:endnote>
  <w:endnote w:type="continuationSeparator" w:id="0">
    <w:p w14:paraId="284A4272" w14:textId="77777777" w:rsidR="00646EBE" w:rsidRDefault="0064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46EBE" w:rsidRDefault="00646EBE">
    <w:pPr>
      <w:pStyle w:val="Pta"/>
    </w:pPr>
  </w:p>
  <w:p w14:paraId="75F0ABFE" w14:textId="77777777" w:rsidR="00646EBE" w:rsidRDefault="00646E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46EBE" w:rsidRDefault="00975475" w:rsidP="00BC579E">
    <w:pPr>
      <w:pStyle w:val="Pta"/>
      <w:jc w:val="center"/>
    </w:pPr>
    <w:sdt>
      <w:sdtPr>
        <w:id w:val="1131363688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23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46EBE" w:rsidRPr="00516F12" w:rsidRDefault="00975475" w:rsidP="00516F12">
    <w:pPr>
      <w:pStyle w:val="Pta"/>
      <w:jc w:val="center"/>
    </w:pPr>
    <w:sdt>
      <w:sdtPr>
        <w:id w:val="581487041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1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46EBE" w:rsidRDefault="00646EBE">
      <w:r>
        <w:separator/>
      </w:r>
    </w:p>
  </w:footnote>
  <w:footnote w:type="continuationSeparator" w:id="0">
    <w:p w14:paraId="0115E203" w14:textId="77777777" w:rsidR="00646EBE" w:rsidRDefault="00646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46EBE" w:rsidRDefault="00646EBE">
    <w:pPr>
      <w:pStyle w:val="Hlavika"/>
    </w:pPr>
  </w:p>
  <w:p w14:paraId="4C1CB675" w14:textId="77777777" w:rsidR="00646EBE" w:rsidRDefault="00646E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33" name="Obrázo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34" name="Obrázok 34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46EBE" w:rsidRPr="00516F12" w:rsidRDefault="00646EBE" w:rsidP="009352FF"/>
  <w:p w14:paraId="1531AE01" w14:textId="77777777" w:rsidR="00646EBE" w:rsidRPr="009352FF" w:rsidRDefault="00646EBE" w:rsidP="009352F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ABA5E" w14:textId="0AD881E9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3872" behindDoc="0" locked="0" layoutInCell="1" allowOverlap="1" wp14:anchorId="24D0EB71" wp14:editId="748FA726">
          <wp:simplePos x="0" y="0"/>
          <wp:positionH relativeFrom="column">
            <wp:posOffset>4364194</wp:posOffset>
          </wp:positionH>
          <wp:positionV relativeFrom="paragraph">
            <wp:posOffset>252730</wp:posOffset>
          </wp:positionV>
          <wp:extent cx="1250315" cy="395605"/>
          <wp:effectExtent l="0" t="0" r="6985" b="4445"/>
          <wp:wrapSquare wrapText="bothSides"/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3499AA0E" wp14:editId="0DEC5463">
          <wp:extent cx="2429302" cy="662703"/>
          <wp:effectExtent l="0" t="0" r="0" b="4445"/>
          <wp:docPr id="36" name="Obrázok 36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3652F4" w14:textId="586A8FEC" w:rsidR="00646EBE" w:rsidRPr="00516F12" w:rsidRDefault="00646EBE" w:rsidP="00255B49">
    <w:pPr>
      <w:jc w:val="center"/>
      <w:rPr>
        <w:rFonts w:cs="Arial"/>
        <w:b/>
        <w:szCs w:val="20"/>
      </w:rPr>
    </w:pPr>
  </w:p>
  <w:p w14:paraId="2BBEB7D3" w14:textId="349CAA39" w:rsidR="00646EBE" w:rsidRPr="00516F12" w:rsidRDefault="00646EBE" w:rsidP="00255B4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420E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6B12"/>
    <w:rsid w:val="002B694D"/>
    <w:rsid w:val="002C18FF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570B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F240A"/>
    <w:rsid w:val="005F34F5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431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3870"/>
    <w:rsid w:val="00751619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E0BA1"/>
    <w:rsid w:val="007E1C23"/>
    <w:rsid w:val="007E4BB1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75475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340"/>
    <w:rsid w:val="009D56F6"/>
    <w:rsid w:val="009E3D49"/>
    <w:rsid w:val="009F2CF8"/>
    <w:rsid w:val="009F3EA4"/>
    <w:rsid w:val="00A00D07"/>
    <w:rsid w:val="00A04771"/>
    <w:rsid w:val="00A12C4B"/>
    <w:rsid w:val="00A224AE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96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E0116"/>
    <w:rsid w:val="00BF4612"/>
    <w:rsid w:val="00BF662A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5F7A"/>
    <w:rsid w:val="00DF7D71"/>
    <w:rsid w:val="00E03FA0"/>
    <w:rsid w:val="00E104A6"/>
    <w:rsid w:val="00E1380C"/>
    <w:rsid w:val="00E13D9E"/>
    <w:rsid w:val="00E149BA"/>
    <w:rsid w:val="00E178A5"/>
    <w:rsid w:val="00E30E20"/>
    <w:rsid w:val="00E31BEB"/>
    <w:rsid w:val="00E40EA8"/>
    <w:rsid w:val="00E417E7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E5C9E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1AC4E-36FF-4C91-9AB0-0AEC3C617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1</TotalTime>
  <Pages>1</Pages>
  <Words>264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Zuzana Vengrinová</cp:lastModifiedBy>
  <cp:revision>3</cp:revision>
  <cp:lastPrinted>2020-02-12T07:26:00Z</cp:lastPrinted>
  <dcterms:created xsi:type="dcterms:W3CDTF">2020-03-31T15:51:00Z</dcterms:created>
  <dcterms:modified xsi:type="dcterms:W3CDTF">2020-03-31T15:52:00Z</dcterms:modified>
  <cp:category>03</cp:category>
</cp:coreProperties>
</file>