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FBD4A" w14:textId="32760DC6" w:rsidR="00CF3D13" w:rsidRDefault="00CF3D13" w:rsidP="00CF3D13">
      <w:pPr>
        <w:jc w:val="right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Príloha č. </w:t>
      </w:r>
      <w:r>
        <w:rPr>
          <w:rFonts w:cs="Arial"/>
          <w:sz w:val="22"/>
        </w:rPr>
        <w:t>5</w:t>
      </w:r>
      <w:r w:rsidRPr="00686D81">
        <w:rPr>
          <w:rFonts w:cs="Arial"/>
          <w:sz w:val="22"/>
        </w:rPr>
        <w:t xml:space="preserve"> k</w:t>
      </w:r>
      <w:r w:rsidR="00C03630">
        <w:rPr>
          <w:rFonts w:cs="Arial"/>
          <w:sz w:val="22"/>
        </w:rPr>
        <w:t> </w:t>
      </w:r>
      <w:r w:rsidRPr="00686D81">
        <w:rPr>
          <w:rFonts w:cs="Arial"/>
          <w:sz w:val="22"/>
        </w:rPr>
        <w:t>výzve</w:t>
      </w:r>
    </w:p>
    <w:p w14:paraId="321A1E91" w14:textId="75FB45CF" w:rsidR="00CF3D13" w:rsidRPr="003C2C6C" w:rsidRDefault="00CF3D13" w:rsidP="00C03630">
      <w:pPr>
        <w:spacing w:before="200" w:after="200"/>
        <w:jc w:val="center"/>
        <w:rPr>
          <w:sz w:val="32"/>
          <w:szCs w:val="32"/>
        </w:rPr>
      </w:pPr>
      <w:r w:rsidRPr="003C2C6C">
        <w:rPr>
          <w:b/>
          <w:bCs/>
          <w:sz w:val="32"/>
          <w:szCs w:val="32"/>
        </w:rPr>
        <w:t>V</w:t>
      </w:r>
      <w:r w:rsidR="003C2C6C">
        <w:rPr>
          <w:b/>
          <w:bCs/>
          <w:sz w:val="32"/>
          <w:szCs w:val="32"/>
        </w:rPr>
        <w:t>YHLÁSENIE UCHÁDZAČA</w:t>
      </w:r>
    </w:p>
    <w:p w14:paraId="2E6D1623" w14:textId="77777777" w:rsidR="003C2C6C" w:rsidRDefault="003C2C6C" w:rsidP="00CF3D13">
      <w:pPr>
        <w:rPr>
          <w:sz w:val="22"/>
        </w:rPr>
      </w:pPr>
    </w:p>
    <w:p w14:paraId="1C93793C" w14:textId="0261E69C" w:rsidR="003C2C6C" w:rsidRPr="009952EC" w:rsidRDefault="00175E94" w:rsidP="003C2C6C">
      <w:pPr>
        <w:autoSpaceDE w:val="0"/>
        <w:autoSpaceDN w:val="0"/>
        <w:adjustRightInd w:val="0"/>
        <w:rPr>
          <w:rFonts w:eastAsia="Times New Roman" w:cs="Arial"/>
          <w:b/>
          <w:bCs/>
          <w:color w:val="000000"/>
          <w:sz w:val="22"/>
          <w:lang w:eastAsia="sk-SK"/>
        </w:rPr>
      </w:pPr>
      <w:r w:rsidRPr="00175E94">
        <w:rPr>
          <w:rFonts w:eastAsia="Times New Roman" w:cs="Arial"/>
          <w:sz w:val="22"/>
          <w:lang w:eastAsia="sk-SK"/>
        </w:rPr>
        <w:t>O</w:t>
      </w:r>
      <w:r w:rsidR="003C2C6C" w:rsidRPr="00175E94">
        <w:rPr>
          <w:rFonts w:eastAsia="Times New Roman" w:cs="Arial"/>
          <w:sz w:val="22"/>
          <w:lang w:eastAsia="sk-SK"/>
        </w:rPr>
        <w:t>bstaráv</w:t>
      </w:r>
      <w:r w:rsidR="003C2C6C" w:rsidRPr="009952EC">
        <w:rPr>
          <w:rFonts w:eastAsia="Times New Roman" w:cs="Arial"/>
          <w:color w:val="000000"/>
          <w:sz w:val="22"/>
          <w:lang w:eastAsia="sk-SK"/>
        </w:rPr>
        <w:t xml:space="preserve">anie zákazky na predmet: </w:t>
      </w:r>
      <w:r w:rsidR="002C307A" w:rsidRPr="002C307A">
        <w:rPr>
          <w:rFonts w:eastAsia="Times New Roman" w:cs="Arial"/>
          <w:b/>
          <w:bCs/>
          <w:color w:val="000000"/>
          <w:sz w:val="22"/>
          <w:lang w:eastAsia="sk-SK"/>
        </w:rPr>
        <w:t>Právne služby vo veci podania patentovej prihlášky</w:t>
      </w:r>
    </w:p>
    <w:p w14:paraId="030466FC" w14:textId="77777777" w:rsidR="003C2C6C" w:rsidRDefault="003C2C6C" w:rsidP="00CF3D13">
      <w:pPr>
        <w:rPr>
          <w:sz w:val="22"/>
        </w:rPr>
      </w:pPr>
    </w:p>
    <w:p w14:paraId="1257B9A5" w14:textId="1960C8BA" w:rsidR="005968FA" w:rsidRPr="009952EC" w:rsidRDefault="005968FA" w:rsidP="005968FA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>(...........obchodné meno, sídlo, IČO uchádzača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 xml:space="preserve">], </w:t>
      </w:r>
      <w:r w:rsidRPr="009952EC">
        <w:rPr>
          <w:rFonts w:eastAsia="Times New Roman" w:cs="Arial"/>
          <w:color w:val="000000"/>
          <w:sz w:val="22"/>
          <w:lang w:eastAsia="sk-SK"/>
        </w:rPr>
        <w:t xml:space="preserve">zastúpený 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>[..........</w:t>
      </w: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 xml:space="preserve">meno a priezvisko osoby/osôb oprávnenej/oprávnených konať </w:t>
      </w:r>
      <w:r w:rsidR="00416AF7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>v mene</w:t>
      </w: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 xml:space="preserve"> uchádzača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>],</w:t>
      </w:r>
    </w:p>
    <w:p w14:paraId="4A79B440" w14:textId="77777777" w:rsidR="005968FA" w:rsidRPr="009952EC" w:rsidRDefault="005968FA" w:rsidP="005968FA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</w:p>
    <w:p w14:paraId="3A04D5C4" w14:textId="26EFF18F" w:rsidR="005968FA" w:rsidRPr="009952EC" w:rsidRDefault="005968FA" w:rsidP="005968FA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ako uchádzač, ktorý predložil ponuku v tomto obstarávaní, vyhláseného na základe výzvy na</w:t>
      </w:r>
      <w:r w:rsidR="00F9459D">
        <w:rPr>
          <w:rFonts w:eastAsia="Times New Roman" w:cs="Arial"/>
          <w:color w:val="000000"/>
          <w:sz w:val="22"/>
          <w:lang w:eastAsia="sk-SK"/>
        </w:rPr>
        <w:t> </w:t>
      </w:r>
      <w:bookmarkStart w:id="0" w:name="_GoBack"/>
      <w:bookmarkEnd w:id="0"/>
      <w:r w:rsidRPr="009952EC">
        <w:rPr>
          <w:rFonts w:eastAsia="Times New Roman" w:cs="Arial"/>
          <w:color w:val="000000"/>
          <w:sz w:val="22"/>
          <w:lang w:eastAsia="sk-SK"/>
        </w:rPr>
        <w:t>predkladanie ponúk</w:t>
      </w:r>
    </w:p>
    <w:p w14:paraId="2FAA018E" w14:textId="77777777" w:rsidR="003C2C6C" w:rsidRDefault="003C2C6C" w:rsidP="00CF3D13">
      <w:pPr>
        <w:rPr>
          <w:sz w:val="22"/>
        </w:rPr>
      </w:pPr>
    </w:p>
    <w:p w14:paraId="363C2649" w14:textId="77777777" w:rsidR="003C2C6C" w:rsidRDefault="003C2C6C" w:rsidP="00CF3D13">
      <w:pPr>
        <w:rPr>
          <w:sz w:val="22"/>
        </w:rPr>
      </w:pPr>
    </w:p>
    <w:p w14:paraId="7AF8D493" w14:textId="64F21089" w:rsidR="00CF3D13" w:rsidRDefault="00416AF7" w:rsidP="00416AF7">
      <w:pPr>
        <w:autoSpaceDE w:val="0"/>
        <w:autoSpaceDN w:val="0"/>
        <w:adjustRightInd w:val="0"/>
        <w:jc w:val="center"/>
        <w:rPr>
          <w:rFonts w:eastAsia="Times New Roman" w:cs="Arial"/>
          <w:b/>
          <w:bCs/>
          <w:color w:val="000000"/>
          <w:sz w:val="22"/>
          <w:lang w:eastAsia="sk-SK"/>
        </w:rPr>
      </w:pPr>
      <w:r w:rsidRPr="00416AF7">
        <w:rPr>
          <w:rFonts w:eastAsia="Times New Roman" w:cs="Arial"/>
          <w:b/>
          <w:bCs/>
          <w:color w:val="000000"/>
          <w:sz w:val="22"/>
          <w:lang w:eastAsia="sk-SK"/>
        </w:rPr>
        <w:t>č</w:t>
      </w:r>
      <w:r w:rsidR="00CF3D13" w:rsidRPr="00416AF7">
        <w:rPr>
          <w:rFonts w:eastAsia="Times New Roman" w:cs="Arial"/>
          <w:b/>
          <w:bCs/>
          <w:color w:val="000000"/>
          <w:sz w:val="22"/>
          <w:lang w:eastAsia="sk-SK"/>
        </w:rPr>
        <w:t>estne vyhlasujem, že</w:t>
      </w:r>
    </w:p>
    <w:p w14:paraId="7C3282D0" w14:textId="77777777" w:rsidR="00740843" w:rsidRDefault="00740843" w:rsidP="00CF3D13">
      <w:pPr>
        <w:rPr>
          <w:sz w:val="22"/>
        </w:rPr>
      </w:pPr>
    </w:p>
    <w:p w14:paraId="36FFF653" w14:textId="56C5C564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a) som oprávnený poskytovať služby na predmet zákazky a spĺňam podmienky osobného postavenia podľa § 32 ods. 1 písm. e) zákona o verejnom obstarávaní, stanovené verejným obstarávateľom,</w:t>
      </w:r>
    </w:p>
    <w:p w14:paraId="1499AFC9" w14:textId="2708D2AC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b) čestne prehlasujem, že nemám uložený zákaz účasti vo verejnom obstarávaní potvrdený konečným rozhodnutím v Slovenskej republike alebo v štáte sídla, miesta podnikania alebo obvyklého pobytu a neexistuje u mňa dôvod na vylúčenie podľa § 40 ods. 6 písm. f) zákona o</w:t>
      </w:r>
      <w:r w:rsidR="00391943">
        <w:rPr>
          <w:sz w:val="22"/>
        </w:rPr>
        <w:t> </w:t>
      </w:r>
      <w:r w:rsidRPr="00CF3D13">
        <w:rPr>
          <w:sz w:val="22"/>
        </w:rPr>
        <w:t>verejnom obstarávaní,</w:t>
      </w:r>
    </w:p>
    <w:p w14:paraId="66F97F7E" w14:textId="40E51BB9" w:rsidR="00CF3D13" w:rsidRPr="008043EA" w:rsidRDefault="00CF3D13" w:rsidP="00CF3D13">
      <w:pPr>
        <w:rPr>
          <w:sz w:val="22"/>
        </w:rPr>
      </w:pPr>
      <w:r w:rsidRPr="00CF3D13">
        <w:rPr>
          <w:sz w:val="22"/>
        </w:rPr>
        <w:t xml:space="preserve">c) súhlasím s podmienkami verejného obstarávania a obchodnými podmienkami uvedenými vo výzve na predloženie ponuky a v </w:t>
      </w:r>
      <w:r w:rsidRPr="008043EA">
        <w:rPr>
          <w:sz w:val="22"/>
        </w:rPr>
        <w:t xml:space="preserve">návrhu </w:t>
      </w:r>
      <w:r w:rsidR="00210E37" w:rsidRPr="008043EA">
        <w:rPr>
          <w:sz w:val="22"/>
        </w:rPr>
        <w:t xml:space="preserve">Zmluvy o poskytovaní právnych služieb vo veci podania medzinárodnej patentovej prihlášky </w:t>
      </w:r>
      <w:r w:rsidR="005E69EB" w:rsidRPr="008043EA">
        <w:rPr>
          <w:rFonts w:cs="Arial"/>
          <w:sz w:val="22"/>
        </w:rPr>
        <w:t>podľa požadovanej špecifikácie</w:t>
      </w:r>
      <w:r w:rsidRPr="008043EA">
        <w:rPr>
          <w:sz w:val="22"/>
        </w:rPr>
        <w:t>,</w:t>
      </w:r>
    </w:p>
    <w:p w14:paraId="0C9CFDF0" w14:textId="44A1196E" w:rsidR="00CF3D13" w:rsidRPr="008043EA" w:rsidRDefault="00CF3D13" w:rsidP="00CF3D13">
      <w:pPr>
        <w:rPr>
          <w:sz w:val="22"/>
        </w:rPr>
      </w:pPr>
      <w:r w:rsidRPr="008043EA">
        <w:rPr>
          <w:sz w:val="22"/>
        </w:rPr>
        <w:t>d) uvedené údaje sú pravdivé a potvrdzujem úplnosť všetkých dokladov a údajov uvedených v ponuke, že sú v súlade s výzvou na predloženie ponuky a jej prílohami,</w:t>
      </w:r>
    </w:p>
    <w:p w14:paraId="7DC688A5" w14:textId="73597C41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e) v navrhovanej cene sú zohľadnené všetky potenciálne neistoty a riziká,</w:t>
      </w:r>
    </w:p>
    <w:p w14:paraId="44752571" w14:textId="4B00CE03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f) ponuka našej spoločnosti neobsahuje žiadne obmedzenia alebo výhrady, ktoré sú v rozpore s požiadavkami a podmienkami uvedenými vo výzve na predloženie ponuky,</w:t>
      </w:r>
    </w:p>
    <w:p w14:paraId="5D2A317F" w14:textId="78EC216D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g) som sa v plnom rozsahu oboznámil s povahou a rozsahom služieb a sú mi známe technické, kvalitatívne a iné podmienky potrebné k realizácii predmetu zákazky,</w:t>
      </w:r>
    </w:p>
    <w:p w14:paraId="36B9BFFC" w14:textId="5E4D55EF" w:rsidR="00CF3D13" w:rsidRDefault="00CF3D13" w:rsidP="00CF3D13">
      <w:pPr>
        <w:rPr>
          <w:sz w:val="22"/>
          <w:highlight w:val="yellow"/>
        </w:rPr>
      </w:pPr>
      <w:r w:rsidRPr="00CF3D13">
        <w:rPr>
          <w:sz w:val="22"/>
        </w:rPr>
        <w:t xml:space="preserve">h) disponujem potrebnými personálnymi, materiálnymi a technickými kapacitami, odbornými znalosťami na kvalitné poskytnutie </w:t>
      </w:r>
      <w:r w:rsidRPr="00391943">
        <w:rPr>
          <w:sz w:val="22"/>
        </w:rPr>
        <w:t>služieb</w:t>
      </w:r>
      <w:r w:rsidR="00391943" w:rsidRPr="00391943">
        <w:rPr>
          <w:sz w:val="22"/>
        </w:rPr>
        <w:t>.</w:t>
      </w:r>
    </w:p>
    <w:p w14:paraId="6D05FA4F" w14:textId="19609460" w:rsidR="0064188F" w:rsidRDefault="0064188F" w:rsidP="00397F9F">
      <w:pPr>
        <w:pStyle w:val="slovannadpisZsnH"/>
        <w:framePr w:wrap="around"/>
      </w:pPr>
    </w:p>
    <w:p w14:paraId="2928DB1A" w14:textId="1F6A3F14" w:rsidR="0064188F" w:rsidRDefault="0064188F" w:rsidP="00397F9F">
      <w:pPr>
        <w:pStyle w:val="slovannadpisZsnH"/>
        <w:framePr w:wrap="around"/>
      </w:pPr>
    </w:p>
    <w:p w14:paraId="348CAE4E" w14:textId="77777777" w:rsidR="00975475" w:rsidRDefault="00975475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093BE653" w14:textId="77777777" w:rsidR="00975475" w:rsidRDefault="00975475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40E9A3B0" w14:textId="77777777" w:rsidR="00975475" w:rsidRDefault="00975475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5FB8F162" w14:textId="59FFAF01" w:rsidR="0064188F" w:rsidRPr="009952EC" w:rsidRDefault="0064188F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V .................... dňa ..................... </w:t>
      </w:r>
    </w:p>
    <w:p w14:paraId="551131DD" w14:textId="77777777" w:rsidR="0064188F" w:rsidRPr="009952EC" w:rsidRDefault="0064188F" w:rsidP="00397F9F">
      <w:pPr>
        <w:pStyle w:val="slovannadpisZsnH"/>
        <w:framePr w:wrap="around"/>
      </w:pPr>
    </w:p>
    <w:p w14:paraId="0FB2CF65" w14:textId="77777777" w:rsidR="0064188F" w:rsidRPr="009952EC" w:rsidRDefault="0064188F" w:rsidP="00397F9F">
      <w:pPr>
        <w:pStyle w:val="slovannadpisZsnH"/>
        <w:framePr w:wrap="around"/>
      </w:pPr>
    </w:p>
    <w:p w14:paraId="59CAFC94" w14:textId="77777777" w:rsidR="0064188F" w:rsidRPr="009952EC" w:rsidRDefault="0064188F" w:rsidP="00397F9F">
      <w:pPr>
        <w:pStyle w:val="slovannadpisZsnH"/>
        <w:framePr w:wrap="around"/>
      </w:pPr>
    </w:p>
    <w:p w14:paraId="44B5CC91" w14:textId="2BCA6661" w:rsidR="00740843" w:rsidRPr="009952EC" w:rsidRDefault="0064188F" w:rsidP="00740843">
      <w:pPr>
        <w:autoSpaceDE w:val="0"/>
        <w:autoSpaceDN w:val="0"/>
        <w:adjustRightInd w:val="0"/>
        <w:jc w:val="right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ab/>
      </w:r>
      <w:r w:rsidR="00740843" w:rsidRPr="009952EC">
        <w:rPr>
          <w:rFonts w:eastAsia="Times New Roman" w:cs="Arial"/>
          <w:color w:val="000000"/>
          <w:sz w:val="22"/>
          <w:lang w:eastAsia="sk-SK"/>
        </w:rPr>
        <w:t>––––––––––––––––––––––––-</w:t>
      </w:r>
    </w:p>
    <w:p w14:paraId="0D75BBAF" w14:textId="77777777" w:rsidR="00740843" w:rsidRDefault="00740843" w:rsidP="00740843">
      <w:pPr>
        <w:tabs>
          <w:tab w:val="center" w:pos="7513"/>
        </w:tabs>
        <w:autoSpaceDE w:val="0"/>
        <w:autoSpaceDN w:val="0"/>
        <w:adjustRightInd w:val="0"/>
        <w:ind w:left="720"/>
        <w:jc w:val="center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ab/>
        <w:t>Meno, priezvisko</w:t>
      </w:r>
      <w:r>
        <w:rPr>
          <w:rFonts w:eastAsia="Times New Roman" w:cs="Arial"/>
          <w:color w:val="000000"/>
          <w:sz w:val="22"/>
          <w:lang w:eastAsia="sk-SK"/>
        </w:rPr>
        <w:t xml:space="preserve"> a p</w:t>
      </w:r>
      <w:r w:rsidRPr="004F316C">
        <w:rPr>
          <w:rFonts w:eastAsia="Times New Roman" w:cs="Arial"/>
          <w:color w:val="000000"/>
          <w:sz w:val="22"/>
          <w:lang w:eastAsia="sk-SK"/>
        </w:rPr>
        <w:t xml:space="preserve">odpis </w:t>
      </w:r>
      <w:r w:rsidRPr="0064188F">
        <w:rPr>
          <w:rFonts w:eastAsia="Times New Roman" w:cs="Arial"/>
          <w:color w:val="000000"/>
          <w:sz w:val="22"/>
          <w:lang w:eastAsia="sk-SK"/>
        </w:rPr>
        <w:t>osoby</w:t>
      </w:r>
    </w:p>
    <w:p w14:paraId="78ADD65A" w14:textId="77777777" w:rsidR="00740843" w:rsidRPr="004A50B4" w:rsidRDefault="00740843" w:rsidP="00740843">
      <w:pPr>
        <w:tabs>
          <w:tab w:val="center" w:pos="7513"/>
        </w:tabs>
        <w:autoSpaceDE w:val="0"/>
        <w:autoSpaceDN w:val="0"/>
        <w:adjustRightInd w:val="0"/>
        <w:ind w:left="720"/>
        <w:jc w:val="center"/>
        <w:rPr>
          <w:rFonts w:eastAsia="Times New Roman" w:cs="Arial"/>
          <w:color w:val="000000"/>
          <w:sz w:val="22"/>
          <w:lang w:eastAsia="sk-SK"/>
        </w:rPr>
      </w:pPr>
      <w:r>
        <w:rPr>
          <w:rFonts w:eastAsia="Times New Roman" w:cs="Arial"/>
          <w:color w:val="000000"/>
          <w:sz w:val="22"/>
          <w:lang w:eastAsia="sk-SK"/>
        </w:rPr>
        <w:tab/>
      </w:r>
      <w:r w:rsidRPr="0064188F">
        <w:rPr>
          <w:rFonts w:eastAsia="Times New Roman" w:cs="Arial"/>
          <w:color w:val="000000"/>
          <w:sz w:val="22"/>
          <w:lang w:eastAsia="sk-SK"/>
        </w:rPr>
        <w:t xml:space="preserve">oprávnenej </w:t>
      </w:r>
      <w:r>
        <w:rPr>
          <w:rFonts w:eastAsia="Times New Roman" w:cs="Arial"/>
          <w:color w:val="000000"/>
          <w:sz w:val="22"/>
          <w:lang w:eastAsia="sk-SK"/>
        </w:rPr>
        <w:t xml:space="preserve">konať za </w:t>
      </w:r>
      <w:r w:rsidRPr="0064188F">
        <w:rPr>
          <w:rFonts w:eastAsia="Times New Roman" w:cs="Arial"/>
          <w:color w:val="000000"/>
          <w:sz w:val="22"/>
          <w:lang w:eastAsia="sk-SK"/>
        </w:rPr>
        <w:t>uchádzača</w:t>
      </w:r>
    </w:p>
    <w:p w14:paraId="0919C1D1" w14:textId="4BF9AEDA" w:rsidR="0064188F" w:rsidRDefault="0064188F" w:rsidP="00740843">
      <w:pPr>
        <w:tabs>
          <w:tab w:val="center" w:pos="7513"/>
        </w:tabs>
        <w:autoSpaceDE w:val="0"/>
        <w:autoSpaceDN w:val="0"/>
        <w:adjustRightInd w:val="0"/>
        <w:jc w:val="center"/>
        <w:rPr>
          <w:sz w:val="22"/>
        </w:rPr>
      </w:pPr>
    </w:p>
    <w:sectPr w:rsidR="0064188F" w:rsidSect="001273F3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type w:val="continuous"/>
      <w:pgSz w:w="11907" w:h="16840" w:code="9"/>
      <w:pgMar w:top="1202" w:right="1418" w:bottom="142" w:left="1418" w:header="45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46EBE" w:rsidRDefault="00646EBE">
      <w:r>
        <w:separator/>
      </w:r>
    </w:p>
  </w:endnote>
  <w:endnote w:type="continuationSeparator" w:id="0">
    <w:p w14:paraId="284A4272" w14:textId="77777777" w:rsidR="00646EBE" w:rsidRDefault="0064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46EBE" w:rsidRDefault="00646EBE">
    <w:pPr>
      <w:pStyle w:val="Pta"/>
    </w:pPr>
  </w:p>
  <w:p w14:paraId="75F0ABFE" w14:textId="77777777" w:rsidR="00646EBE" w:rsidRDefault="00646E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5BFFF131" w:rsidR="00646EBE" w:rsidRDefault="00F9459D" w:rsidP="00BC579E">
    <w:pPr>
      <w:pStyle w:val="Pta"/>
      <w:jc w:val="center"/>
    </w:pPr>
    <w:sdt>
      <w:sdtPr>
        <w:id w:val="1131363688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23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4D482115" w:rsidR="00646EBE" w:rsidRPr="00516F12" w:rsidRDefault="00F9459D" w:rsidP="00516F12">
    <w:pPr>
      <w:pStyle w:val="Pta"/>
      <w:jc w:val="center"/>
    </w:pPr>
    <w:sdt>
      <w:sdtPr>
        <w:id w:val="581487041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1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46EBE" w:rsidRDefault="00646EBE">
      <w:r>
        <w:separator/>
      </w:r>
    </w:p>
  </w:footnote>
  <w:footnote w:type="continuationSeparator" w:id="0">
    <w:p w14:paraId="0115E203" w14:textId="77777777" w:rsidR="00646EBE" w:rsidRDefault="00646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46EBE" w:rsidRDefault="00646EBE">
    <w:pPr>
      <w:pStyle w:val="Hlavika"/>
    </w:pPr>
  </w:p>
  <w:p w14:paraId="4C1CB675" w14:textId="77777777" w:rsidR="00646EBE" w:rsidRDefault="00646E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12" name="Obrázok 12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46EBE" w:rsidRPr="00516F12" w:rsidRDefault="00646EBE" w:rsidP="009352FF"/>
  <w:p w14:paraId="1531AE01" w14:textId="77777777" w:rsidR="00646EBE" w:rsidRPr="009352FF" w:rsidRDefault="00646EBE" w:rsidP="009352F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149C2"/>
    <w:rsid w:val="000327CF"/>
    <w:rsid w:val="00032E0C"/>
    <w:rsid w:val="000333A7"/>
    <w:rsid w:val="00034051"/>
    <w:rsid w:val="00041599"/>
    <w:rsid w:val="00042D03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D420E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273F3"/>
    <w:rsid w:val="00130234"/>
    <w:rsid w:val="00131C81"/>
    <w:rsid w:val="001327C9"/>
    <w:rsid w:val="00136C26"/>
    <w:rsid w:val="0014596A"/>
    <w:rsid w:val="00150C2E"/>
    <w:rsid w:val="0015221F"/>
    <w:rsid w:val="00156BAF"/>
    <w:rsid w:val="00163943"/>
    <w:rsid w:val="00165593"/>
    <w:rsid w:val="0017063D"/>
    <w:rsid w:val="001710F8"/>
    <w:rsid w:val="001717FE"/>
    <w:rsid w:val="00175E94"/>
    <w:rsid w:val="00181F08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0E37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7B13"/>
    <w:rsid w:val="002A6B12"/>
    <w:rsid w:val="002B694D"/>
    <w:rsid w:val="002C18FF"/>
    <w:rsid w:val="002C307A"/>
    <w:rsid w:val="002C6760"/>
    <w:rsid w:val="002D0EBF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570B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46550"/>
    <w:rsid w:val="00450F39"/>
    <w:rsid w:val="00452A32"/>
    <w:rsid w:val="00452BEE"/>
    <w:rsid w:val="0046049E"/>
    <w:rsid w:val="00460B6B"/>
    <w:rsid w:val="00461D63"/>
    <w:rsid w:val="00463A27"/>
    <w:rsid w:val="004650F7"/>
    <w:rsid w:val="004708FB"/>
    <w:rsid w:val="0048200D"/>
    <w:rsid w:val="00484C63"/>
    <w:rsid w:val="004938A0"/>
    <w:rsid w:val="0049404D"/>
    <w:rsid w:val="004B2FA9"/>
    <w:rsid w:val="004B457B"/>
    <w:rsid w:val="004B6082"/>
    <w:rsid w:val="004B6C4A"/>
    <w:rsid w:val="004B6EA9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316C"/>
    <w:rsid w:val="004F44B2"/>
    <w:rsid w:val="004F5F74"/>
    <w:rsid w:val="00507015"/>
    <w:rsid w:val="00507DF5"/>
    <w:rsid w:val="00514F3D"/>
    <w:rsid w:val="00516F12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D00D8"/>
    <w:rsid w:val="005D3B7C"/>
    <w:rsid w:val="005E1C41"/>
    <w:rsid w:val="005E69EB"/>
    <w:rsid w:val="005F240A"/>
    <w:rsid w:val="005F34F5"/>
    <w:rsid w:val="00603139"/>
    <w:rsid w:val="0062488E"/>
    <w:rsid w:val="006257AA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76FC"/>
    <w:rsid w:val="007132B7"/>
    <w:rsid w:val="0071337D"/>
    <w:rsid w:val="0071431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0843"/>
    <w:rsid w:val="00743870"/>
    <w:rsid w:val="00751619"/>
    <w:rsid w:val="0076191B"/>
    <w:rsid w:val="00761AA6"/>
    <w:rsid w:val="00762D8D"/>
    <w:rsid w:val="0076355E"/>
    <w:rsid w:val="007837B5"/>
    <w:rsid w:val="0079067E"/>
    <w:rsid w:val="007916F0"/>
    <w:rsid w:val="0079246C"/>
    <w:rsid w:val="00797063"/>
    <w:rsid w:val="007A5720"/>
    <w:rsid w:val="007A7FC7"/>
    <w:rsid w:val="007B0048"/>
    <w:rsid w:val="007C17A9"/>
    <w:rsid w:val="007C5F35"/>
    <w:rsid w:val="007C6BE3"/>
    <w:rsid w:val="007D295E"/>
    <w:rsid w:val="007E0BA1"/>
    <w:rsid w:val="007E1C23"/>
    <w:rsid w:val="007E4BB1"/>
    <w:rsid w:val="007F0C94"/>
    <w:rsid w:val="007F0DC3"/>
    <w:rsid w:val="007F17C6"/>
    <w:rsid w:val="007F2548"/>
    <w:rsid w:val="008043EA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4F3E"/>
    <w:rsid w:val="00895DAA"/>
    <w:rsid w:val="00895DCB"/>
    <w:rsid w:val="0089771C"/>
    <w:rsid w:val="008A2241"/>
    <w:rsid w:val="008A4E1A"/>
    <w:rsid w:val="008A4E47"/>
    <w:rsid w:val="008A5C55"/>
    <w:rsid w:val="008B5B00"/>
    <w:rsid w:val="008B71D7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526EA"/>
    <w:rsid w:val="00952FD8"/>
    <w:rsid w:val="0096200D"/>
    <w:rsid w:val="00966D1C"/>
    <w:rsid w:val="00973349"/>
    <w:rsid w:val="00975475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D0E0A"/>
    <w:rsid w:val="009D2512"/>
    <w:rsid w:val="009D3340"/>
    <w:rsid w:val="009D56F6"/>
    <w:rsid w:val="009E3D49"/>
    <w:rsid w:val="009F2CF8"/>
    <w:rsid w:val="009F3EA4"/>
    <w:rsid w:val="00A00D07"/>
    <w:rsid w:val="00A04771"/>
    <w:rsid w:val="00A12C4B"/>
    <w:rsid w:val="00A224AE"/>
    <w:rsid w:val="00A24667"/>
    <w:rsid w:val="00A323F6"/>
    <w:rsid w:val="00A37269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96"/>
    <w:rsid w:val="00A942AD"/>
    <w:rsid w:val="00AB0E81"/>
    <w:rsid w:val="00AB128F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93E9E"/>
    <w:rsid w:val="00B970A4"/>
    <w:rsid w:val="00BA6B5A"/>
    <w:rsid w:val="00BB4AF7"/>
    <w:rsid w:val="00BC0136"/>
    <w:rsid w:val="00BC3720"/>
    <w:rsid w:val="00BC579E"/>
    <w:rsid w:val="00BC6D60"/>
    <w:rsid w:val="00BD1D0F"/>
    <w:rsid w:val="00BD38B6"/>
    <w:rsid w:val="00BE0116"/>
    <w:rsid w:val="00BF4612"/>
    <w:rsid w:val="00BF662A"/>
    <w:rsid w:val="00C03630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80F7B"/>
    <w:rsid w:val="00C84946"/>
    <w:rsid w:val="00C9509A"/>
    <w:rsid w:val="00CA2EC3"/>
    <w:rsid w:val="00CB7652"/>
    <w:rsid w:val="00CC01E0"/>
    <w:rsid w:val="00CC5062"/>
    <w:rsid w:val="00CC74AF"/>
    <w:rsid w:val="00CD4C94"/>
    <w:rsid w:val="00CD5D3D"/>
    <w:rsid w:val="00CD6189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AE7"/>
    <w:rsid w:val="00DB5385"/>
    <w:rsid w:val="00DC3FAA"/>
    <w:rsid w:val="00DE5F75"/>
    <w:rsid w:val="00DF5F7A"/>
    <w:rsid w:val="00DF7D71"/>
    <w:rsid w:val="00E03FA0"/>
    <w:rsid w:val="00E104A6"/>
    <w:rsid w:val="00E1380C"/>
    <w:rsid w:val="00E13D9E"/>
    <w:rsid w:val="00E149BA"/>
    <w:rsid w:val="00E178A5"/>
    <w:rsid w:val="00E30E20"/>
    <w:rsid w:val="00E31BEB"/>
    <w:rsid w:val="00E40EA8"/>
    <w:rsid w:val="00E417E7"/>
    <w:rsid w:val="00E42D33"/>
    <w:rsid w:val="00E47110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63660"/>
    <w:rsid w:val="00F715B3"/>
    <w:rsid w:val="00F74BC1"/>
    <w:rsid w:val="00F75E11"/>
    <w:rsid w:val="00F94056"/>
    <w:rsid w:val="00F9459D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E5C9E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3D819-C18E-4A21-9F34-7E08DC0B1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6</TotalTime>
  <Pages>1</Pages>
  <Words>269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Vengrinová Zuzana</cp:lastModifiedBy>
  <cp:revision>12</cp:revision>
  <cp:lastPrinted>2020-02-12T07:26:00Z</cp:lastPrinted>
  <dcterms:created xsi:type="dcterms:W3CDTF">2020-03-31T15:51:00Z</dcterms:created>
  <dcterms:modified xsi:type="dcterms:W3CDTF">2023-02-28T11:29:00Z</dcterms:modified>
  <cp:category>03</cp:category>
</cp:coreProperties>
</file>